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82AAE" w14:textId="2ED763A1" w:rsidR="00665EF3" w:rsidRPr="00665EF3" w:rsidRDefault="00665EF3" w:rsidP="009D0987">
      <w:pPr>
        <w:pStyle w:val="Kop1"/>
        <w:rPr>
          <w:rFonts w:eastAsia="Calibri"/>
        </w:rPr>
      </w:pPr>
      <w:r w:rsidRPr="00665EF3">
        <w:rPr>
          <w:rFonts w:eastAsia="Calibri"/>
        </w:rPr>
        <w:t>Berichten social</w:t>
      </w:r>
      <w:r>
        <w:rPr>
          <w:rFonts w:eastAsia="Calibri"/>
        </w:rPr>
        <w:t>e</w:t>
      </w:r>
      <w:r w:rsidRPr="00665EF3">
        <w:rPr>
          <w:rFonts w:eastAsia="Calibri"/>
        </w:rPr>
        <w:t xml:space="preserve"> media; Veilige Warme Winter</w:t>
      </w:r>
    </w:p>
    <w:p w14:paraId="0D6A4F0C" w14:textId="77777777" w:rsidR="00665EF3" w:rsidRPr="00665EF3" w:rsidRDefault="00665EF3" w:rsidP="00665EF3">
      <w:pPr>
        <w:spacing w:after="0"/>
        <w:rPr>
          <w:rFonts w:cstheme="minorHAnsi"/>
        </w:rPr>
      </w:pPr>
    </w:p>
    <w:tbl>
      <w:tblPr>
        <w:tblStyle w:val="Tabelraster"/>
        <w:tblW w:w="10201" w:type="dxa"/>
        <w:tblLook w:val="04A0" w:firstRow="1" w:lastRow="0" w:firstColumn="1" w:lastColumn="0" w:noHBand="0" w:noVBand="1"/>
      </w:tblPr>
      <w:tblGrid>
        <w:gridCol w:w="1838"/>
        <w:gridCol w:w="8363"/>
      </w:tblGrid>
      <w:tr w:rsidR="00665EF3" w14:paraId="7EC50B7D" w14:textId="77777777" w:rsidTr="5948767F">
        <w:tc>
          <w:tcPr>
            <w:tcW w:w="1838" w:type="dxa"/>
          </w:tcPr>
          <w:p w14:paraId="4D9C968E" w14:textId="77777777" w:rsidR="00665EF3" w:rsidRPr="00665EF3" w:rsidRDefault="00665EF3" w:rsidP="00F352BB">
            <w:pPr>
              <w:rPr>
                <w:color w:val="F79646" w:themeColor="accent6"/>
              </w:rPr>
            </w:pPr>
            <w:r w:rsidRPr="00665EF3">
              <w:rPr>
                <w:color w:val="F79646" w:themeColor="accent6"/>
              </w:rPr>
              <w:t>Betreft</w:t>
            </w:r>
          </w:p>
        </w:tc>
        <w:tc>
          <w:tcPr>
            <w:tcW w:w="8363" w:type="dxa"/>
          </w:tcPr>
          <w:p w14:paraId="0B48B143" w14:textId="517B3243" w:rsidR="00665EF3" w:rsidRDefault="00665EF3" w:rsidP="00F352BB">
            <w:r w:rsidRPr="009320AA">
              <w:t>Tekst, afbeeldingen voor social</w:t>
            </w:r>
            <w:r>
              <w:t>e</w:t>
            </w:r>
            <w:r w:rsidRPr="009320AA">
              <w:t xml:space="preserve"> media kanalen Facebook en Instagram</w:t>
            </w:r>
          </w:p>
        </w:tc>
      </w:tr>
      <w:tr w:rsidR="00665EF3" w14:paraId="146E6B61" w14:textId="77777777" w:rsidTr="5948767F">
        <w:tc>
          <w:tcPr>
            <w:tcW w:w="1838" w:type="dxa"/>
          </w:tcPr>
          <w:p w14:paraId="6856A46E" w14:textId="77777777" w:rsidR="00665EF3" w:rsidRPr="00665EF3" w:rsidRDefault="00665EF3" w:rsidP="00F352BB">
            <w:pPr>
              <w:rPr>
                <w:color w:val="F79646" w:themeColor="accent6"/>
              </w:rPr>
            </w:pPr>
            <w:r w:rsidRPr="00665EF3">
              <w:rPr>
                <w:color w:val="F79646" w:themeColor="accent6"/>
              </w:rPr>
              <w:t>Periode</w:t>
            </w:r>
          </w:p>
        </w:tc>
        <w:tc>
          <w:tcPr>
            <w:tcW w:w="8363" w:type="dxa"/>
          </w:tcPr>
          <w:p w14:paraId="5EEF1110" w14:textId="4A882A77" w:rsidR="00665EF3" w:rsidRDefault="00665EF3" w:rsidP="00F352BB">
            <w:r>
              <w:t>Plaatsingsperiode is oktober 2025 tot en met februari 2026</w:t>
            </w:r>
          </w:p>
        </w:tc>
      </w:tr>
      <w:tr w:rsidR="00665EF3" w14:paraId="2ACB7F6B" w14:textId="77777777" w:rsidTr="5948767F">
        <w:tc>
          <w:tcPr>
            <w:tcW w:w="1838" w:type="dxa"/>
          </w:tcPr>
          <w:p w14:paraId="6B1A3689" w14:textId="77777777" w:rsidR="00665EF3" w:rsidRPr="00665EF3" w:rsidRDefault="00665EF3" w:rsidP="00F352BB">
            <w:pPr>
              <w:rPr>
                <w:color w:val="F79646" w:themeColor="accent6"/>
              </w:rPr>
            </w:pPr>
            <w:r w:rsidRPr="00665EF3">
              <w:rPr>
                <w:color w:val="F79646" w:themeColor="accent6"/>
              </w:rPr>
              <w:t>Details</w:t>
            </w:r>
          </w:p>
        </w:tc>
        <w:tc>
          <w:tcPr>
            <w:tcW w:w="8363" w:type="dxa"/>
          </w:tcPr>
          <w:p w14:paraId="67AB1EDA" w14:textId="5D224C7B" w:rsidR="00665EF3" w:rsidRDefault="00665EF3" w:rsidP="00F352BB">
            <w:r>
              <w:t>Afbeeldingen en reels zijn apart bijgevoegd</w:t>
            </w:r>
            <w:r w:rsidR="00583AB6">
              <w:t xml:space="preserve"> en te downloaden via de </w:t>
            </w:r>
            <w:proofErr w:type="spellStart"/>
            <w:r w:rsidRPr="00665EF3">
              <w:rPr>
                <w:b/>
                <w:bCs/>
              </w:rPr>
              <w:t>toolkit</w:t>
            </w:r>
            <w:proofErr w:type="spellEnd"/>
          </w:p>
        </w:tc>
      </w:tr>
      <w:tr w:rsidR="00665EF3" w14:paraId="3D4591EE" w14:textId="77777777" w:rsidTr="5948767F">
        <w:tc>
          <w:tcPr>
            <w:tcW w:w="1838" w:type="dxa"/>
          </w:tcPr>
          <w:p w14:paraId="5BE3E6C3" w14:textId="77777777" w:rsidR="00665EF3" w:rsidRPr="00665EF3" w:rsidRDefault="00665EF3" w:rsidP="00F352BB">
            <w:pPr>
              <w:rPr>
                <w:color w:val="F79646" w:themeColor="accent6"/>
              </w:rPr>
            </w:pPr>
            <w:r w:rsidRPr="00665EF3">
              <w:rPr>
                <w:color w:val="F79646" w:themeColor="accent6"/>
              </w:rPr>
              <w:t>Kanalen</w:t>
            </w:r>
          </w:p>
        </w:tc>
        <w:tc>
          <w:tcPr>
            <w:tcW w:w="8363" w:type="dxa"/>
          </w:tcPr>
          <w:p w14:paraId="5118BE33" w14:textId="6936375E" w:rsidR="00665EF3" w:rsidRDefault="00665EF3" w:rsidP="00F352BB">
            <w:r>
              <w:t>Facebook en Instagram (tijdlijn</w:t>
            </w:r>
            <w:r w:rsidR="00DD7C3F">
              <w:t>)</w:t>
            </w:r>
            <w:r>
              <w:t xml:space="preserve"> </w:t>
            </w:r>
          </w:p>
        </w:tc>
      </w:tr>
    </w:tbl>
    <w:p w14:paraId="01D7A447" w14:textId="77777777" w:rsidR="00665EF3" w:rsidRDefault="00665EF3" w:rsidP="00665EF3">
      <w:pPr>
        <w:rPr>
          <w:rFonts w:cstheme="minorHAnsi"/>
        </w:rPr>
      </w:pPr>
    </w:p>
    <w:p w14:paraId="510E63E3" w14:textId="64175347" w:rsidR="004E192E" w:rsidRPr="004E192E" w:rsidRDefault="009D0987" w:rsidP="00A10FE2">
      <w:pPr>
        <w:pStyle w:val="Kop2"/>
      </w:pPr>
      <w:r w:rsidRPr="009D0987">
        <w:t>Start met Veilig Stoken van Veilige Warme Winter</w:t>
      </w:r>
    </w:p>
    <w:tbl>
      <w:tblPr>
        <w:tblW w:w="1548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gridCol w:w="5288"/>
      </w:tblGrid>
      <w:tr w:rsidR="00665EF3" w:rsidRPr="00665EF3" w14:paraId="6D28A8EE" w14:textId="77777777" w:rsidTr="254FFDA9">
        <w:trPr>
          <w:gridAfter w:val="1"/>
          <w:wAfter w:w="5288" w:type="dxa"/>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5F3D9" w14:textId="2D1A3246" w:rsidR="00665EF3" w:rsidRPr="00665EF3" w:rsidRDefault="00665EF3" w:rsidP="00F352BB">
            <w:pPr>
              <w:spacing w:after="0" w:line="240" w:lineRule="auto"/>
              <w:rPr>
                <w:rFonts w:eastAsia="Times New Roman" w:cstheme="minorHAnsi"/>
                <w:b/>
                <w:bCs/>
                <w:color w:val="F79646" w:themeColor="accent6"/>
                <w:lang w:eastAsia="nl-NL"/>
              </w:rPr>
            </w:pPr>
            <w:r w:rsidRPr="00665EF3">
              <w:rPr>
                <w:rFonts w:eastAsia="Times New Roman" w:cstheme="minorHAnsi"/>
                <w:b/>
                <w:bCs/>
                <w:color w:val="F79646" w:themeColor="accent6"/>
                <w:lang w:eastAsia="nl-NL"/>
              </w:rPr>
              <w:t xml:space="preserve">Post </w:t>
            </w:r>
            <w:r w:rsidR="00A10FE2">
              <w:rPr>
                <w:rFonts w:eastAsia="Times New Roman" w:cstheme="minorHAnsi"/>
                <w:b/>
                <w:bCs/>
                <w:color w:val="F79646" w:themeColor="accent6"/>
                <w:lang w:eastAsia="nl-NL"/>
              </w:rPr>
              <w:t>1</w:t>
            </w:r>
          </w:p>
        </w:tc>
      </w:tr>
      <w:tr w:rsidR="00665EF3" w:rsidRPr="00665EF3" w14:paraId="44CAA3AD" w14:textId="77777777" w:rsidTr="254FFDA9">
        <w:trPr>
          <w:gridAfter w:val="1"/>
          <w:wAfter w:w="5288" w:type="dxa"/>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5AA7F" w14:textId="30ED95AA" w:rsidR="00665EF3" w:rsidRPr="00665EF3" w:rsidRDefault="00665EF3" w:rsidP="00F352BB">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4E192E">
              <w:rPr>
                <w:rFonts w:eastAsia="Times New Roman" w:cstheme="minorHAnsi"/>
                <w:b/>
                <w:bCs/>
                <w:lang w:eastAsia="nl-NL"/>
              </w:rPr>
              <w:t>5</w:t>
            </w:r>
            <w:r w:rsidR="00DF54C3">
              <w:rPr>
                <w:rFonts w:eastAsia="Times New Roman" w:cstheme="minorHAnsi"/>
                <w:b/>
                <w:bCs/>
                <w:lang w:eastAsia="nl-NL"/>
              </w:rPr>
              <w:t xml:space="preserve"> (06-11-2025)</w:t>
            </w:r>
          </w:p>
        </w:tc>
      </w:tr>
      <w:tr w:rsidR="00665EF3" w:rsidRPr="00665EF3" w14:paraId="383BA3D8" w14:textId="77777777" w:rsidTr="254FFDA9">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60003" w14:textId="77777777"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Geadviseerde content</w:t>
            </w:r>
          </w:p>
          <w:p w14:paraId="746B3699" w14:textId="77777777" w:rsidR="00665EF3" w:rsidRPr="00665EF3" w:rsidRDefault="00665EF3" w:rsidP="00F352BB">
            <w:pPr>
              <w:spacing w:after="0" w:line="240" w:lineRule="auto"/>
              <w:rPr>
                <w:rFonts w:eastAsia="Times New Roman" w:cstheme="minorHAnsi"/>
                <w:color w:val="F79646" w:themeColor="accent6"/>
                <w:lang w:eastAsia="nl-NL"/>
              </w:rPr>
            </w:pPr>
          </w:p>
          <w:p w14:paraId="501A7EAC" w14:textId="77777777" w:rsidR="00665EF3" w:rsidRPr="00665EF3"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A6653" w14:textId="77777777" w:rsidR="00665EF3" w:rsidRPr="00665EF3" w:rsidRDefault="00665EF3" w:rsidP="00F352BB">
            <w:pPr>
              <w:spacing w:after="0" w:line="240" w:lineRule="auto"/>
              <w:rPr>
                <w:rFonts w:eastAsia="Times New Roman" w:cstheme="minorHAnsi"/>
                <w:lang w:eastAsia="nl-NL"/>
              </w:rPr>
            </w:pPr>
          </w:p>
          <w:p w14:paraId="29B44FD3" w14:textId="77777777" w:rsidR="00665EF3" w:rsidRPr="00665EF3" w:rsidRDefault="00665EF3" w:rsidP="00F352BB">
            <w:pPr>
              <w:spacing w:line="240" w:lineRule="auto"/>
              <w:rPr>
                <w:rFonts w:eastAsia="Times New Roman" w:cstheme="minorHAnsi"/>
                <w:b/>
                <w:bCs/>
                <w:lang w:eastAsia="nl-NL"/>
              </w:rPr>
            </w:pPr>
            <w:r w:rsidRPr="00665EF3">
              <w:rPr>
                <w:rFonts w:cstheme="minorHAnsi"/>
                <w:noProof/>
              </w:rPr>
              <w:drawing>
                <wp:inline distT="0" distB="0" distL="0" distR="0" wp14:anchorId="334E6994" wp14:editId="1486AD37">
                  <wp:extent cx="2377440" cy="2377440"/>
                  <wp:effectExtent l="0" t="0" r="3810" b="3810"/>
                  <wp:docPr id="221756403" name="Afbeelding 3" descr="Afbeelding met tekst, vlam, vuur, 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56403" name="Afbeelding 3" descr="Afbeelding met tekst, vlam, vuur, As&#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2396" cy="2382396"/>
                          </a:xfrm>
                          <a:prstGeom prst="rect">
                            <a:avLst/>
                          </a:prstGeom>
                          <a:noFill/>
                          <a:ln>
                            <a:noFill/>
                          </a:ln>
                        </pic:spPr>
                      </pic:pic>
                    </a:graphicData>
                  </a:graphic>
                </wp:inline>
              </w:drawing>
            </w:r>
            <w:r w:rsidRPr="00665EF3">
              <w:rPr>
                <w:rFonts w:eastAsia="Times New Roman" w:cstheme="minorHAnsi"/>
                <w:b/>
                <w:bCs/>
                <w:lang w:eastAsia="nl-NL"/>
              </w:rPr>
              <w:br/>
            </w:r>
          </w:p>
          <w:p w14:paraId="05672B0C" w14:textId="77777777"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Zie bestand: SM_1080x1080_VWW_2024_Stook veilig.jpg</w:t>
            </w:r>
          </w:p>
        </w:tc>
        <w:tc>
          <w:tcPr>
            <w:tcW w:w="5288" w:type="dxa"/>
          </w:tcPr>
          <w:p w14:paraId="61EB1338" w14:textId="77777777" w:rsidR="00665EF3" w:rsidRPr="00665EF3" w:rsidRDefault="00665EF3" w:rsidP="00F352BB">
            <w:pPr>
              <w:spacing w:after="0" w:line="240" w:lineRule="auto"/>
              <w:rPr>
                <w:rFonts w:cstheme="minorHAnsi"/>
              </w:rPr>
            </w:pPr>
          </w:p>
          <w:p w14:paraId="124D3D76" w14:textId="77777777" w:rsidR="00665EF3" w:rsidRPr="00665EF3" w:rsidRDefault="00665EF3" w:rsidP="00F352BB">
            <w:pPr>
              <w:rPr>
                <w:rFonts w:cstheme="minorHAnsi"/>
              </w:rPr>
            </w:pPr>
          </w:p>
        </w:tc>
      </w:tr>
      <w:tr w:rsidR="00665EF3" w:rsidRPr="00665EF3" w14:paraId="2ADE1116" w14:textId="77777777" w:rsidTr="254FFDA9">
        <w:trPr>
          <w:gridAfter w:val="1"/>
          <w:wAfter w:w="5288" w:type="dxa"/>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97659" w14:textId="129F91B6"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Facebook/</w:t>
            </w:r>
            <w:r>
              <w:rPr>
                <w:rFonts w:eastAsia="Times New Roman" w:cstheme="minorHAnsi"/>
                <w:color w:val="F79646" w:themeColor="accent6"/>
                <w:lang w:eastAsia="nl-NL"/>
              </w:rPr>
              <w:t xml:space="preserve"> </w:t>
            </w:r>
            <w:r w:rsidRPr="00665EF3">
              <w:rPr>
                <w:rFonts w:eastAsia="Times New Roman" w:cstheme="minorHAnsi"/>
                <w:color w:val="F79646" w:themeColor="accent6"/>
                <w:lang w:eastAsia="nl-NL"/>
              </w:rPr>
              <w:t>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0E2F36" w14:textId="77777777" w:rsidR="00665EF3" w:rsidRPr="00665EF3" w:rsidRDefault="00665EF3" w:rsidP="00F352BB">
            <w:pPr>
              <w:spacing w:after="0" w:line="240" w:lineRule="auto"/>
              <w:rPr>
                <w:rFonts w:eastAsia="Calibri" w:cstheme="minorHAnsi"/>
              </w:rPr>
            </w:pPr>
          </w:p>
          <w:p w14:paraId="116094A1" w14:textId="77777777" w:rsidR="0079660E" w:rsidRDefault="67B88C8D" w:rsidP="254FFDA9">
            <w:pPr>
              <w:spacing w:after="0" w:line="240" w:lineRule="auto"/>
              <w:rPr>
                <w:rFonts w:eastAsia="Calibri"/>
              </w:rPr>
            </w:pPr>
            <w:r w:rsidRPr="0079660E">
              <w:rPr>
                <w:rFonts w:eastAsia="Calibri"/>
                <w:b/>
                <w:bCs/>
              </w:rPr>
              <w:t>Het wordt weer kouder buiten</w:t>
            </w:r>
            <w:r w:rsidRPr="254FFDA9">
              <w:rPr>
                <w:rFonts w:eastAsia="Calibri"/>
              </w:rPr>
              <w:t xml:space="preserve"> </w:t>
            </w:r>
            <w:r>
              <w:rPr>
                <w:noProof/>
              </w:rPr>
              <w:drawing>
                <wp:inline distT="0" distB="0" distL="0" distR="0" wp14:anchorId="2C30F12A" wp14:editId="328F963D">
                  <wp:extent cx="152400" cy="152400"/>
                  <wp:effectExtent l="0" t="0" r="0" b="0"/>
                  <wp:docPr id="2007529924" name="Afbeelding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254FFDA9">
              <w:rPr>
                <w:rFonts w:eastAsia="Calibri"/>
              </w:rPr>
              <w:t xml:space="preserve"> </w:t>
            </w:r>
          </w:p>
          <w:p w14:paraId="243626A0" w14:textId="689AB00B" w:rsidR="00665EF3" w:rsidRPr="00665EF3" w:rsidRDefault="67B88C8D" w:rsidP="254FFDA9">
            <w:pPr>
              <w:spacing w:after="0" w:line="240" w:lineRule="auto"/>
              <w:rPr>
                <w:rFonts w:eastAsia="Calibri"/>
              </w:rPr>
            </w:pPr>
            <w:r w:rsidRPr="254FFDA9">
              <w:rPr>
                <w:rFonts w:eastAsia="Calibri"/>
              </w:rPr>
              <w:t>Misschien steek jij binnenkort de kachel of open haard aan. Gebruik droog en schoon hout en de Zwitserse stookmethode. Check daarnaast voordat je gaat stoken eerst even de </w:t>
            </w:r>
            <w:hyperlink r:id="rId12">
              <w:r w:rsidRPr="254FFDA9">
                <w:rPr>
                  <w:rStyle w:val="Hyperlink"/>
                  <w:rFonts w:eastAsia="Calibri"/>
                </w:rPr>
                <w:t>Stookwijzer</w:t>
              </w:r>
            </w:hyperlink>
            <w:r w:rsidRPr="254FFDA9">
              <w:rPr>
                <w:rFonts w:eastAsia="Calibri"/>
              </w:rPr>
              <w:t> of meld je aan voor het Stookalert.</w:t>
            </w:r>
            <w:r w:rsidR="79BC0657" w:rsidRPr="254FFDA9">
              <w:rPr>
                <w:rFonts w:eastAsia="Calibri"/>
              </w:rPr>
              <w:t xml:space="preserve"> Hierdoor weet je wanneer het wel of niet verstandig is om de kachel aan te maken.</w:t>
            </w:r>
          </w:p>
          <w:p w14:paraId="4C749347" w14:textId="77777777" w:rsidR="00665EF3" w:rsidRPr="00665EF3" w:rsidRDefault="00665EF3" w:rsidP="00F352BB">
            <w:pPr>
              <w:spacing w:after="0" w:line="240" w:lineRule="auto"/>
              <w:rPr>
                <w:rFonts w:eastAsia="Calibri" w:cstheme="minorHAnsi"/>
              </w:rPr>
            </w:pPr>
          </w:p>
          <w:p w14:paraId="355B003D" w14:textId="3F91F924" w:rsidR="00665EF3" w:rsidRPr="00AE6C18" w:rsidRDefault="00BA49BE" w:rsidP="00AE6C18">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r w:rsidR="00FB672E" w:rsidRPr="00FB672E">
              <w:rPr>
                <w:rFonts w:eastAsia="Calibri" w:cstheme="minorHAnsi"/>
              </w:rPr>
              <w:t>https://www.vnog.nl/veiligewarmewinter</w:t>
            </w:r>
          </w:p>
          <w:p w14:paraId="7F24F5AE" w14:textId="56411AA2" w:rsidR="00665EF3" w:rsidRPr="00665EF3" w:rsidRDefault="00665EF3" w:rsidP="00F352BB">
            <w:pPr>
              <w:spacing w:after="0" w:line="240" w:lineRule="auto"/>
              <w:rPr>
                <w:rFonts w:eastAsia="Calibri" w:cstheme="minorHAnsi"/>
              </w:rPr>
            </w:pPr>
            <w:r w:rsidRPr="00665EF3">
              <w:rPr>
                <w:rFonts w:eastAsia="Calibri" w:cstheme="minorHAnsi"/>
              </w:rPr>
              <w:t>#veiligewarmewinter #veiligstoken</w:t>
            </w:r>
            <w:r>
              <w:rPr>
                <w:rFonts w:eastAsia="Calibri" w:cstheme="minorHAnsi"/>
              </w:rPr>
              <w:t xml:space="preserve"> </w:t>
            </w:r>
            <w:r w:rsidR="009B73B8">
              <w:rPr>
                <w:rFonts w:eastAsia="Calibri" w:cstheme="minorHAnsi"/>
              </w:rPr>
              <w:t>#kachel #openhaard</w:t>
            </w:r>
          </w:p>
          <w:p w14:paraId="47F20607" w14:textId="77777777" w:rsidR="00665EF3" w:rsidRPr="00665EF3" w:rsidRDefault="00665EF3" w:rsidP="00F352BB">
            <w:pPr>
              <w:spacing w:after="0" w:line="240" w:lineRule="auto"/>
              <w:rPr>
                <w:rFonts w:eastAsia="Calibri" w:cstheme="minorHAnsi"/>
              </w:rPr>
            </w:pPr>
          </w:p>
        </w:tc>
      </w:tr>
    </w:tbl>
    <w:p w14:paraId="24424AF7" w14:textId="77777777" w:rsidR="00665EF3" w:rsidRPr="00665EF3" w:rsidRDefault="00665EF3" w:rsidP="00665EF3">
      <w:pPr>
        <w:rPr>
          <w:rFonts w:cstheme="minorHAnsi"/>
        </w:rPr>
      </w:pPr>
    </w:p>
    <w:p w14:paraId="5819DA86" w14:textId="722A3FA7" w:rsidR="00666B95" w:rsidRPr="00665EF3" w:rsidRDefault="00666B95" w:rsidP="004E192E">
      <w:pPr>
        <w:spacing w:after="200" w:line="23" w:lineRule="auto"/>
        <w:rPr>
          <w:rFonts w:cstheme="minorHAnsi"/>
        </w:rPr>
      </w:pPr>
    </w:p>
    <w:p w14:paraId="352C2912" w14:textId="77777777" w:rsidR="004B78F8" w:rsidRDefault="004B78F8">
      <w:pPr>
        <w:spacing w:after="200" w:line="23" w:lineRule="auto"/>
        <w:rPr>
          <w:rFonts w:cstheme="minorHAnsi"/>
        </w:rPr>
      </w:pPr>
      <w:r>
        <w:rPr>
          <w:rFonts w:cstheme="minorHAnsi"/>
        </w:rPr>
        <w:br w:type="page"/>
      </w:r>
    </w:p>
    <w:p w14:paraId="56DC7C1E"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6EF54BD9" w14:textId="77777777" w:rsidTr="00665EF3">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15C78" w14:textId="3AE23622" w:rsidR="00665EF3" w:rsidRPr="00665EF3" w:rsidRDefault="00665EF3" w:rsidP="00F352BB">
            <w:pPr>
              <w:spacing w:after="0" w:line="240" w:lineRule="auto"/>
              <w:rPr>
                <w:rFonts w:eastAsia="Times New Roman" w:cstheme="minorHAnsi"/>
                <w:b/>
                <w:bCs/>
                <w:color w:val="F79646" w:themeColor="accent6"/>
                <w:lang w:eastAsia="nl-NL"/>
              </w:rPr>
            </w:pPr>
            <w:r w:rsidRPr="00665EF3">
              <w:rPr>
                <w:rFonts w:eastAsia="Times New Roman" w:cstheme="minorHAnsi"/>
                <w:b/>
                <w:bCs/>
                <w:color w:val="F79646" w:themeColor="accent6"/>
                <w:lang w:eastAsia="nl-NL"/>
              </w:rPr>
              <w:t xml:space="preserve">Post </w:t>
            </w:r>
            <w:r w:rsidR="00546722">
              <w:rPr>
                <w:rFonts w:eastAsia="Times New Roman" w:cstheme="minorHAnsi"/>
                <w:b/>
                <w:bCs/>
                <w:color w:val="F79646" w:themeColor="accent6"/>
                <w:lang w:eastAsia="nl-NL"/>
              </w:rPr>
              <w:t>2</w:t>
            </w:r>
          </w:p>
        </w:tc>
      </w:tr>
      <w:tr w:rsidR="00665EF3" w:rsidRPr="00665EF3" w14:paraId="64CB875D" w14:textId="77777777" w:rsidTr="00665EF3">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BACA8" w14:textId="2D0409FC"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4</w:t>
            </w:r>
            <w:r w:rsidR="00810E00">
              <w:rPr>
                <w:rFonts w:eastAsia="Times New Roman" w:cstheme="minorHAnsi"/>
                <w:b/>
                <w:bCs/>
                <w:lang w:eastAsia="nl-NL"/>
              </w:rPr>
              <w:t>6</w:t>
            </w:r>
            <w:r w:rsidR="00BB2C58">
              <w:rPr>
                <w:rFonts w:eastAsia="Times New Roman" w:cstheme="minorHAnsi"/>
                <w:b/>
                <w:bCs/>
                <w:lang w:eastAsia="nl-NL"/>
              </w:rPr>
              <w:t xml:space="preserve"> (13-11-2025)</w:t>
            </w:r>
          </w:p>
        </w:tc>
      </w:tr>
      <w:tr w:rsidR="00665EF3" w:rsidRPr="00665EF3" w14:paraId="0BA2301E" w14:textId="77777777" w:rsidTr="00665EF3">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14EEEC" w14:textId="77777777"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Geadviseerde content</w:t>
            </w:r>
          </w:p>
          <w:p w14:paraId="111EC268" w14:textId="77777777" w:rsidR="00665EF3" w:rsidRPr="00665EF3" w:rsidRDefault="00665EF3" w:rsidP="00F352BB">
            <w:pPr>
              <w:spacing w:after="0" w:line="240" w:lineRule="auto"/>
              <w:rPr>
                <w:rFonts w:eastAsia="Times New Roman" w:cstheme="minorHAnsi"/>
                <w:color w:val="F79646" w:themeColor="accent6"/>
                <w:lang w:eastAsia="nl-NL"/>
              </w:rPr>
            </w:pPr>
          </w:p>
          <w:p w14:paraId="6414CE32" w14:textId="77777777" w:rsidR="00665EF3" w:rsidRPr="00665EF3"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739C5" w14:textId="77777777" w:rsidR="00665EF3" w:rsidRPr="00665EF3" w:rsidRDefault="00665EF3" w:rsidP="00F352BB">
            <w:pPr>
              <w:pStyle w:val="Geenafstand"/>
              <w:rPr>
                <w:rFonts w:asciiTheme="minorHAnsi" w:hAnsiTheme="minorHAnsi" w:cstheme="minorHAnsi"/>
                <w:sz w:val="22"/>
              </w:rPr>
            </w:pPr>
          </w:p>
          <w:p w14:paraId="1AAFF9BC"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69A6F43B" wp14:editId="44F45B1E">
                  <wp:extent cx="2274073" cy="2274073"/>
                  <wp:effectExtent l="0" t="0" r="0" b="0"/>
                  <wp:docPr id="91711439" name="Afbeelding 2" descr="Afbeelding met vlam, warmte, haard, Houtkach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439" name="Afbeelding 2" descr="Afbeelding met vlam, warmte, haard, Houtkach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592" cy="2280592"/>
                          </a:xfrm>
                          <a:prstGeom prst="rect">
                            <a:avLst/>
                          </a:prstGeom>
                          <a:noFill/>
                          <a:ln>
                            <a:noFill/>
                          </a:ln>
                        </pic:spPr>
                      </pic:pic>
                    </a:graphicData>
                  </a:graphic>
                </wp:inline>
              </w:drawing>
            </w:r>
          </w:p>
          <w:p w14:paraId="6C0C597E" w14:textId="77777777" w:rsidR="00665EF3" w:rsidRPr="00665EF3" w:rsidRDefault="00665EF3" w:rsidP="00F352BB">
            <w:pPr>
              <w:pStyle w:val="Geenafstand"/>
              <w:rPr>
                <w:rFonts w:asciiTheme="minorHAnsi" w:eastAsia="Calibri" w:hAnsiTheme="minorHAnsi" w:cstheme="minorHAnsi"/>
                <w:sz w:val="22"/>
              </w:rPr>
            </w:pPr>
          </w:p>
          <w:p w14:paraId="30D21975" w14:textId="6903F2A1"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w:t>
            </w:r>
            <w:r w:rsidR="001D7036">
              <w:rPr>
                <w:rFonts w:asciiTheme="minorHAnsi" w:eastAsia="Times New Roman" w:hAnsiTheme="minorHAnsi" w:cstheme="minorHAnsi"/>
                <w:b/>
                <w:bCs/>
                <w:sz w:val="22"/>
                <w:lang w:eastAsia="nl-NL"/>
              </w:rPr>
              <w:t xml:space="preserve">Schoorsteen </w:t>
            </w:r>
            <w:r w:rsidRPr="00665EF3">
              <w:rPr>
                <w:rFonts w:asciiTheme="minorHAnsi" w:eastAsia="Times New Roman" w:hAnsiTheme="minorHAnsi" w:cstheme="minorHAnsi"/>
                <w:b/>
                <w:bCs/>
                <w:sz w:val="22"/>
                <w:lang w:eastAsia="nl-NL"/>
              </w:rPr>
              <w:t>vegen.jpg</w:t>
            </w:r>
          </w:p>
          <w:p w14:paraId="07275986"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2FA2483B" w14:textId="77777777" w:rsidTr="00665EF3">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C987B" w14:textId="630A0646" w:rsidR="00665EF3" w:rsidRPr="00665EF3" w:rsidRDefault="00665EF3" w:rsidP="00F352BB">
            <w:pPr>
              <w:spacing w:after="0" w:line="240" w:lineRule="auto"/>
              <w:rPr>
                <w:rFonts w:eastAsia="Times New Roman" w:cstheme="minorHAnsi"/>
                <w:color w:val="F79646" w:themeColor="accent6"/>
                <w:lang w:eastAsia="nl-NL"/>
              </w:rPr>
            </w:pPr>
            <w:r w:rsidRPr="00665EF3">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29F9F" w14:textId="77777777" w:rsidR="00665EF3" w:rsidRPr="00665EF3" w:rsidRDefault="00665EF3" w:rsidP="00F352BB">
            <w:pPr>
              <w:pStyle w:val="Geenafstand"/>
              <w:rPr>
                <w:rFonts w:asciiTheme="minorHAnsi" w:hAnsiTheme="minorHAnsi" w:cstheme="minorHAnsi"/>
                <w:sz w:val="22"/>
              </w:rPr>
            </w:pPr>
          </w:p>
          <w:p w14:paraId="0CCA365F" w14:textId="77777777" w:rsidR="00C709D3" w:rsidRDefault="00665EF3" w:rsidP="00F352BB">
            <w:pPr>
              <w:pStyle w:val="Geenafstand"/>
              <w:rPr>
                <w:rFonts w:asciiTheme="minorHAnsi" w:hAnsiTheme="minorHAnsi" w:cstheme="minorHAnsi"/>
                <w:sz w:val="22"/>
              </w:rPr>
            </w:pPr>
            <w:r w:rsidRPr="00C709D3">
              <w:rPr>
                <w:rFonts w:asciiTheme="minorHAnsi" w:hAnsiTheme="minorHAnsi" w:cstheme="minorHAnsi"/>
                <w:b/>
                <w:bCs/>
                <w:sz w:val="22"/>
              </w:rPr>
              <w:t>Haard of kachel aansteken?</w:t>
            </w:r>
            <w:r w:rsidRPr="00665EF3">
              <w:rPr>
                <w:rFonts w:asciiTheme="minorHAnsi" w:hAnsiTheme="minorHAnsi" w:cstheme="minorHAnsi"/>
                <w:sz w:val="22"/>
              </w:rPr>
              <w:t xml:space="preserve"> </w:t>
            </w:r>
            <w:r w:rsidRPr="00C709D3">
              <w:rPr>
                <w:rFonts w:asciiTheme="minorHAnsi" w:hAnsiTheme="minorHAnsi" w:cstheme="minorHAnsi"/>
                <w:b/>
                <w:bCs/>
                <w:sz w:val="22"/>
              </w:rPr>
              <w:t>Vergeet je schoorsteen niet te vegen!</w:t>
            </w:r>
            <w:r w:rsidRPr="00665EF3">
              <w:rPr>
                <w:rFonts w:asciiTheme="minorHAnsi" w:hAnsiTheme="minorHAnsi" w:cstheme="minorHAnsi"/>
                <w:sz w:val="22"/>
              </w:rPr>
              <w:t> </w:t>
            </w:r>
            <w:r w:rsidRPr="00665EF3">
              <w:rPr>
                <w:rFonts w:asciiTheme="minorHAnsi" w:hAnsiTheme="minorHAnsi" w:cstheme="minorHAnsi"/>
                <w:noProof/>
                <w:sz w:val="22"/>
              </w:rPr>
              <w:drawing>
                <wp:inline distT="0" distB="0" distL="0" distR="0" wp14:anchorId="6D586603" wp14:editId="734E724E">
                  <wp:extent cx="152400" cy="152400"/>
                  <wp:effectExtent l="0" t="0" r="0" b="0"/>
                  <wp:docPr id="773751291"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asciiTheme="minorHAnsi" w:hAnsiTheme="minorHAnsi" w:cstheme="minorHAnsi"/>
                <w:sz w:val="22"/>
              </w:rPr>
              <w:t> </w:t>
            </w:r>
          </w:p>
          <w:p w14:paraId="0A08AD65" w14:textId="14E0BD48" w:rsidR="00BA49BE" w:rsidRDefault="00665EF3" w:rsidP="00F352BB">
            <w:pPr>
              <w:pStyle w:val="Geenafstand"/>
              <w:rPr>
                <w:rFonts w:asciiTheme="minorHAnsi" w:hAnsiTheme="minorHAnsi" w:cstheme="minorHAnsi"/>
                <w:sz w:val="22"/>
              </w:rPr>
            </w:pPr>
            <w:r w:rsidRPr="00665EF3">
              <w:rPr>
                <w:rFonts w:asciiTheme="minorHAnsi" w:hAnsiTheme="minorHAnsi" w:cstheme="minorHAnsi"/>
                <w:sz w:val="22"/>
              </w:rPr>
              <w:t>Laat dit minimaal 1 keer per jaar doen door een erkend schoorsteenbedrijf. Maak een afspraak op </w:t>
            </w:r>
            <w:hyperlink r:id="rId15" w:tgtFrame="_blank" w:history="1">
              <w:r w:rsidRPr="00665EF3">
                <w:rPr>
                  <w:rStyle w:val="Hyperlink"/>
                  <w:rFonts w:asciiTheme="minorHAnsi" w:hAnsiTheme="minorHAnsi" w:cstheme="minorHAnsi"/>
                  <w:sz w:val="22"/>
                </w:rPr>
                <w:t>www.schoorsteenveger.nl.</w:t>
              </w:r>
            </w:hyperlink>
            <w:r w:rsidRPr="00665EF3">
              <w:rPr>
                <w:rFonts w:asciiTheme="minorHAnsi" w:hAnsiTheme="minorHAnsi" w:cstheme="minorHAnsi"/>
                <w:sz w:val="22"/>
              </w:rPr>
              <w:t> </w:t>
            </w:r>
          </w:p>
          <w:p w14:paraId="618250AE" w14:textId="3A8F5F44" w:rsidR="00665EF3" w:rsidRP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r w:rsidR="00FB672E" w:rsidRPr="00FB672E">
              <w:t>https://www.vnog.nl/veiligewarmewinter</w:t>
            </w:r>
          </w:p>
          <w:p w14:paraId="5F5E0CB5" w14:textId="5BF3645A" w:rsidR="00665EF3" w:rsidRPr="0042372B" w:rsidRDefault="00665EF3" w:rsidP="00F352BB">
            <w:pPr>
              <w:pStyle w:val="Geenafstand"/>
              <w:rPr>
                <w:rFonts w:asciiTheme="minorHAnsi" w:hAnsiTheme="minorHAnsi" w:cstheme="minorHAnsi"/>
                <w:sz w:val="22"/>
              </w:rPr>
            </w:pPr>
            <w:r w:rsidRPr="0042372B">
              <w:rPr>
                <w:rFonts w:asciiTheme="minorHAnsi" w:hAnsiTheme="minorHAnsi" w:cstheme="minorHAnsi"/>
                <w:sz w:val="22"/>
              </w:rPr>
              <w:br/>
              <w:t>#veiligewarmewinter #veilig stoken #schoorsteenvegen</w:t>
            </w:r>
            <w:r w:rsidR="009D0987" w:rsidRPr="0042372B">
              <w:rPr>
                <w:rFonts w:asciiTheme="minorHAnsi" w:hAnsiTheme="minorHAnsi" w:cstheme="minorHAnsi"/>
                <w:sz w:val="22"/>
              </w:rPr>
              <w:t xml:space="preserve"> </w:t>
            </w:r>
            <w:r w:rsidR="0042372B" w:rsidRPr="0042372B">
              <w:rPr>
                <w:rFonts w:asciiTheme="minorHAnsi" w:hAnsiTheme="minorHAnsi" w:cstheme="minorHAnsi"/>
                <w:sz w:val="22"/>
              </w:rPr>
              <w:t>#schoorsteen</w:t>
            </w:r>
          </w:p>
          <w:p w14:paraId="361A725E" w14:textId="77777777" w:rsidR="00665EF3" w:rsidRPr="00665EF3" w:rsidRDefault="00665EF3" w:rsidP="00F352BB">
            <w:pPr>
              <w:pStyle w:val="Geenafstand"/>
              <w:rPr>
                <w:rFonts w:asciiTheme="minorHAnsi" w:hAnsiTheme="minorHAnsi" w:cstheme="minorHAnsi"/>
                <w:sz w:val="22"/>
              </w:rPr>
            </w:pPr>
          </w:p>
        </w:tc>
      </w:tr>
    </w:tbl>
    <w:p w14:paraId="7FB9CF3B" w14:textId="77777777" w:rsidR="00665EF3" w:rsidRDefault="00665EF3" w:rsidP="00665EF3">
      <w:pPr>
        <w:rPr>
          <w:rFonts w:cstheme="minorHAnsi"/>
        </w:rPr>
      </w:pPr>
    </w:p>
    <w:p w14:paraId="472A2A9C" w14:textId="77777777" w:rsidR="004B78F8" w:rsidRPr="00665EF3" w:rsidRDefault="004B78F8" w:rsidP="00665EF3">
      <w:pPr>
        <w:rPr>
          <w:rFonts w:cstheme="minorHAnsi"/>
        </w:rPr>
      </w:pPr>
    </w:p>
    <w:p w14:paraId="164FF56F" w14:textId="77777777" w:rsidR="00665EF3" w:rsidRDefault="00665EF3" w:rsidP="00665EF3">
      <w:pPr>
        <w:rPr>
          <w:rFonts w:cstheme="minorHAnsi"/>
        </w:rPr>
      </w:pPr>
    </w:p>
    <w:p w14:paraId="7263AA19" w14:textId="77777777" w:rsidR="004B78F8" w:rsidRPr="00665EF3" w:rsidRDefault="004B78F8" w:rsidP="00665EF3">
      <w:pPr>
        <w:rPr>
          <w:rFonts w:cstheme="minorHAnsi"/>
        </w:rPr>
      </w:pPr>
    </w:p>
    <w:p w14:paraId="7D94FBF4" w14:textId="77777777" w:rsidR="00665EF3" w:rsidRPr="00665EF3" w:rsidRDefault="00665EF3" w:rsidP="00665EF3">
      <w:pPr>
        <w:rPr>
          <w:rFonts w:cstheme="minorHAnsi"/>
        </w:rPr>
      </w:pPr>
    </w:p>
    <w:p w14:paraId="5792AF82" w14:textId="77777777" w:rsidR="00665EF3" w:rsidRPr="00665EF3" w:rsidRDefault="00665EF3" w:rsidP="00665EF3">
      <w:pPr>
        <w:rPr>
          <w:rFonts w:cstheme="minorHAnsi"/>
        </w:rPr>
      </w:pPr>
    </w:p>
    <w:p w14:paraId="3163EF69" w14:textId="77777777" w:rsidR="00665EF3" w:rsidRPr="00665EF3" w:rsidRDefault="00665EF3" w:rsidP="00665EF3">
      <w:pPr>
        <w:rPr>
          <w:rFonts w:cstheme="minorHAnsi"/>
        </w:rPr>
      </w:pPr>
    </w:p>
    <w:p w14:paraId="61E4592C" w14:textId="77777777" w:rsidR="00665EF3" w:rsidRPr="00665EF3" w:rsidRDefault="00665EF3" w:rsidP="00665EF3">
      <w:pPr>
        <w:rPr>
          <w:rFonts w:cstheme="minorHAnsi"/>
        </w:rPr>
      </w:pPr>
    </w:p>
    <w:p w14:paraId="103DD882" w14:textId="77777777" w:rsidR="00665EF3" w:rsidRPr="00665EF3" w:rsidRDefault="00665EF3" w:rsidP="00665EF3">
      <w:pPr>
        <w:rPr>
          <w:rFonts w:cstheme="minorHAnsi"/>
        </w:rPr>
      </w:pPr>
    </w:p>
    <w:p w14:paraId="2FA7BFCE" w14:textId="77777777" w:rsidR="00665EF3" w:rsidRPr="00665EF3" w:rsidRDefault="00665EF3" w:rsidP="00665EF3">
      <w:pPr>
        <w:rPr>
          <w:rFonts w:cstheme="minorHAnsi"/>
        </w:rPr>
      </w:pPr>
      <w:r w:rsidRPr="00665EF3">
        <w:rPr>
          <w:rFonts w:cstheme="minorHAnsi"/>
        </w:rPr>
        <w:br w:type="page"/>
      </w:r>
    </w:p>
    <w:p w14:paraId="51760DBD"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65E9110A"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9E593" w14:textId="2153013C"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46722">
              <w:rPr>
                <w:rFonts w:eastAsia="Times New Roman" w:cstheme="minorHAnsi"/>
                <w:b/>
                <w:bCs/>
                <w:color w:val="F79646" w:themeColor="accent6"/>
                <w:lang w:eastAsia="nl-NL"/>
              </w:rPr>
              <w:t>3</w:t>
            </w:r>
          </w:p>
        </w:tc>
      </w:tr>
      <w:tr w:rsidR="00665EF3" w:rsidRPr="00665EF3" w14:paraId="5A27074D"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3FA844" w14:textId="5F9405B1"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4</w:t>
            </w:r>
            <w:r w:rsidR="00810E00">
              <w:rPr>
                <w:rFonts w:eastAsia="Times New Roman" w:cstheme="minorHAnsi"/>
                <w:b/>
                <w:bCs/>
                <w:lang w:eastAsia="nl-NL"/>
              </w:rPr>
              <w:t>7</w:t>
            </w:r>
            <w:r w:rsidR="004F3483">
              <w:rPr>
                <w:rFonts w:eastAsia="Times New Roman" w:cstheme="minorHAnsi"/>
                <w:b/>
                <w:bCs/>
                <w:lang w:eastAsia="nl-NL"/>
              </w:rPr>
              <w:t xml:space="preserve"> (20-11-2025)</w:t>
            </w:r>
          </w:p>
        </w:tc>
      </w:tr>
      <w:tr w:rsidR="00665EF3" w:rsidRPr="00665EF3" w14:paraId="1C736060" w14:textId="77777777" w:rsidTr="004B78F8">
        <w:trPr>
          <w:trHeight w:val="312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00392"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66A5AF69"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731E6" w14:textId="77777777" w:rsidR="00665EF3" w:rsidRPr="00665EF3" w:rsidRDefault="00665EF3" w:rsidP="00F352BB">
            <w:pPr>
              <w:spacing w:after="0" w:line="240" w:lineRule="auto"/>
              <w:rPr>
                <w:rFonts w:eastAsia="Calibri" w:cstheme="minorHAnsi"/>
              </w:rPr>
            </w:pPr>
          </w:p>
          <w:p w14:paraId="2F522DD5" w14:textId="77777777" w:rsidR="00665EF3" w:rsidRPr="00665EF3" w:rsidRDefault="00665EF3" w:rsidP="00F352BB">
            <w:pPr>
              <w:spacing w:after="0" w:line="240" w:lineRule="auto"/>
              <w:rPr>
                <w:rFonts w:eastAsia="Calibri" w:cstheme="minorHAnsi"/>
              </w:rPr>
            </w:pPr>
            <w:r w:rsidRPr="00665EF3">
              <w:rPr>
                <w:rFonts w:cstheme="minorHAnsi"/>
                <w:noProof/>
              </w:rPr>
              <w:drawing>
                <wp:inline distT="0" distB="0" distL="0" distR="0" wp14:anchorId="238405DC" wp14:editId="0C41BAB3">
                  <wp:extent cx="1987826" cy="1987826"/>
                  <wp:effectExtent l="0" t="0" r="0" b="0"/>
                  <wp:docPr id="1445995064" name="Afbeelding 5"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5064" name="Afbeelding 5" descr="Afbeelding met teks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027" cy="1993027"/>
                          </a:xfrm>
                          <a:prstGeom prst="rect">
                            <a:avLst/>
                          </a:prstGeom>
                          <a:noFill/>
                          <a:ln>
                            <a:noFill/>
                          </a:ln>
                        </pic:spPr>
                      </pic:pic>
                    </a:graphicData>
                  </a:graphic>
                </wp:inline>
              </w:drawing>
            </w:r>
          </w:p>
          <w:p w14:paraId="7EB4FFCB" w14:textId="77777777" w:rsidR="00665EF3" w:rsidRPr="00665EF3" w:rsidRDefault="00665EF3" w:rsidP="00F352BB">
            <w:pPr>
              <w:spacing w:after="0" w:line="240" w:lineRule="auto"/>
              <w:rPr>
                <w:rFonts w:eastAsia="Calibri" w:cstheme="minorHAnsi"/>
              </w:rPr>
            </w:pPr>
          </w:p>
          <w:p w14:paraId="00C61087" w14:textId="63311A4F"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w:t>
            </w:r>
            <w:r w:rsidR="00B0081F">
              <w:rPr>
                <w:rFonts w:asciiTheme="minorHAnsi" w:eastAsia="Times New Roman" w:hAnsiTheme="minorHAnsi" w:cstheme="minorHAnsi"/>
                <w:b/>
                <w:bCs/>
                <w:sz w:val="22"/>
                <w:lang w:eastAsia="nl-NL"/>
              </w:rPr>
              <w:t>D</w:t>
            </w:r>
            <w:r w:rsidRPr="00665EF3">
              <w:rPr>
                <w:rFonts w:asciiTheme="minorHAnsi" w:eastAsia="Times New Roman" w:hAnsiTheme="minorHAnsi" w:cstheme="minorHAnsi"/>
                <w:b/>
                <w:bCs/>
                <w:sz w:val="22"/>
                <w:lang w:eastAsia="nl-NL"/>
              </w:rPr>
              <w:t>roog hout.jpg</w:t>
            </w:r>
          </w:p>
          <w:p w14:paraId="4974AF3C" w14:textId="77777777" w:rsidR="00665EF3" w:rsidRPr="00665EF3" w:rsidRDefault="00665EF3" w:rsidP="00F352BB">
            <w:pPr>
              <w:spacing w:after="0" w:line="240" w:lineRule="auto"/>
              <w:rPr>
                <w:rFonts w:eastAsia="Calibri" w:cstheme="minorHAnsi"/>
              </w:rPr>
            </w:pPr>
          </w:p>
        </w:tc>
      </w:tr>
      <w:tr w:rsidR="00665EF3" w:rsidRPr="00665EF3" w14:paraId="56ECBBDE" w14:textId="77777777" w:rsidTr="004B78F8">
        <w:trPr>
          <w:trHeight w:val="2161"/>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4FE12" w14:textId="1A117D16"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3BF0D" w14:textId="77777777" w:rsidR="00665EF3" w:rsidRPr="00665EF3" w:rsidRDefault="00665EF3" w:rsidP="00F352BB">
            <w:pPr>
              <w:spacing w:after="0" w:line="240" w:lineRule="auto"/>
              <w:rPr>
                <w:rFonts w:eastAsia="Calibri" w:cstheme="minorHAnsi"/>
              </w:rPr>
            </w:pPr>
          </w:p>
          <w:p w14:paraId="11B3591D" w14:textId="77777777" w:rsidR="00C709D3" w:rsidRDefault="00665EF3" w:rsidP="00F352BB">
            <w:pPr>
              <w:spacing w:after="0" w:line="240" w:lineRule="auto"/>
              <w:rPr>
                <w:rFonts w:eastAsia="Calibri" w:cstheme="minorHAnsi"/>
              </w:rPr>
            </w:pPr>
            <w:r w:rsidRPr="00C709D3">
              <w:rPr>
                <w:rFonts w:eastAsia="Calibri" w:cstheme="minorHAnsi"/>
                <w:b/>
                <w:bCs/>
              </w:rPr>
              <w:t xml:space="preserve">Hout voor je haard kopen? </w:t>
            </w:r>
            <w:r w:rsidRPr="00C709D3">
              <w:rPr>
                <w:rFonts w:ascii="Segoe UI Emoji" w:eastAsia="Calibri" w:hAnsi="Segoe UI Emoji" w:cs="Segoe UI Emoji"/>
                <w:b/>
                <w:bCs/>
              </w:rPr>
              <w:t>🔥</w:t>
            </w:r>
            <w:r w:rsidRPr="00C709D3">
              <w:rPr>
                <w:rFonts w:eastAsia="Calibri" w:cstheme="minorHAnsi"/>
                <w:b/>
                <w:bCs/>
              </w:rPr>
              <w:t xml:space="preserve"> Let erop dat het schoon en droog is.</w:t>
            </w:r>
            <w:r w:rsidRPr="00665EF3">
              <w:rPr>
                <w:rFonts w:eastAsia="Calibri" w:cstheme="minorHAnsi"/>
              </w:rPr>
              <w:t xml:space="preserve"> </w:t>
            </w:r>
          </w:p>
          <w:p w14:paraId="24DEA03F" w14:textId="44948B5D" w:rsidR="00665EF3" w:rsidRDefault="00665EF3" w:rsidP="00F352BB">
            <w:pPr>
              <w:spacing w:after="0" w:line="240" w:lineRule="auto"/>
              <w:rPr>
                <w:rFonts w:eastAsia="Calibri" w:cstheme="minorHAnsi"/>
              </w:rPr>
            </w:pPr>
            <w:r w:rsidRPr="00665EF3">
              <w:rPr>
                <w:rFonts w:eastAsia="Calibri" w:cstheme="minorHAnsi"/>
              </w:rPr>
              <w:t xml:space="preserve">Droog hout brandt het beste en is schoner voor jouw haard én het milieu </w:t>
            </w:r>
            <w:r w:rsidRPr="00665EF3">
              <w:rPr>
                <w:rFonts w:eastAsia="Calibri" w:cstheme="minorHAnsi"/>
                <w:noProof/>
              </w:rPr>
              <w:drawing>
                <wp:inline distT="0" distB="0" distL="0" distR="0" wp14:anchorId="5B33FB46" wp14:editId="743B8238">
                  <wp:extent cx="152400" cy="152400"/>
                  <wp:effectExtent l="0" t="0" r="0" b="0"/>
                  <wp:docPr id="1012185402" name="Afbeelding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eastAsia="Calibri" w:cstheme="minorHAnsi"/>
              </w:rPr>
              <w:t xml:space="preserve">! </w:t>
            </w:r>
          </w:p>
          <w:p w14:paraId="61203BD4" w14:textId="6905BFC1" w:rsidR="00BA49BE" w:rsidRP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r w:rsidR="00FB672E" w:rsidRPr="00FB672E">
              <w:t>https://www.vnog.nl/veiligewarmewinter</w:t>
            </w:r>
          </w:p>
          <w:p w14:paraId="0BB64B2F" w14:textId="77777777" w:rsidR="00665EF3" w:rsidRPr="00665EF3" w:rsidRDefault="00665EF3" w:rsidP="00F352BB">
            <w:pPr>
              <w:spacing w:after="0" w:line="240" w:lineRule="auto"/>
              <w:rPr>
                <w:rFonts w:eastAsia="Calibri" w:cstheme="minorHAnsi"/>
              </w:rPr>
            </w:pPr>
          </w:p>
          <w:p w14:paraId="6B6F09B0" w14:textId="6DCB27A2" w:rsidR="00665EF3" w:rsidRPr="00665EF3" w:rsidRDefault="00665EF3" w:rsidP="00F352BB">
            <w:pPr>
              <w:spacing w:after="0" w:line="240" w:lineRule="auto"/>
              <w:rPr>
                <w:rFonts w:eastAsia="Calibri" w:cstheme="minorHAnsi"/>
              </w:rPr>
            </w:pPr>
            <w:r w:rsidRPr="00665EF3">
              <w:rPr>
                <w:rFonts w:eastAsia="Calibri" w:cstheme="minorHAnsi"/>
              </w:rPr>
              <w:t>#veiligewarmewinter #veiligstoken</w:t>
            </w:r>
            <w:r w:rsidR="00F7558E">
              <w:rPr>
                <w:rFonts w:eastAsia="Calibri" w:cstheme="minorHAnsi"/>
              </w:rPr>
              <w:t xml:space="preserve"> #drooghout</w:t>
            </w:r>
            <w:r w:rsidR="009D0987">
              <w:rPr>
                <w:rFonts w:eastAsia="Calibri" w:cstheme="minorHAnsi"/>
              </w:rPr>
              <w:t xml:space="preserve"> </w:t>
            </w:r>
          </w:p>
          <w:p w14:paraId="1DD386F2" w14:textId="77777777" w:rsidR="00665EF3" w:rsidRPr="00665EF3" w:rsidRDefault="00665EF3" w:rsidP="00F352BB">
            <w:pPr>
              <w:spacing w:after="0" w:line="240" w:lineRule="auto"/>
              <w:rPr>
                <w:rFonts w:eastAsia="Calibri" w:cstheme="minorHAnsi"/>
              </w:rPr>
            </w:pPr>
          </w:p>
        </w:tc>
      </w:tr>
    </w:tbl>
    <w:p w14:paraId="52F01834" w14:textId="77777777" w:rsidR="00665EF3" w:rsidRDefault="00665EF3" w:rsidP="00665EF3">
      <w:pPr>
        <w:rPr>
          <w:rFonts w:cstheme="minorHAnsi"/>
        </w:rPr>
      </w:pPr>
    </w:p>
    <w:p w14:paraId="31A32F63" w14:textId="77777777" w:rsidR="004B78F8" w:rsidRPr="00665EF3" w:rsidRDefault="004B78F8" w:rsidP="00665EF3">
      <w:pPr>
        <w:rPr>
          <w:rFonts w:cstheme="minorHAnsi"/>
        </w:rPr>
      </w:pPr>
    </w:p>
    <w:p w14:paraId="5FDD5396" w14:textId="082A6A3E" w:rsidR="009D0987" w:rsidRDefault="009D0987" w:rsidP="00665EF3">
      <w:pPr>
        <w:rPr>
          <w:rFonts w:cstheme="minorHAnsi"/>
        </w:rPr>
      </w:pPr>
    </w:p>
    <w:p w14:paraId="5E3A8FE2" w14:textId="77777777" w:rsidR="009D0987" w:rsidRDefault="009D0987">
      <w:pPr>
        <w:spacing w:after="200" w:line="23" w:lineRule="auto"/>
        <w:rPr>
          <w:rFonts w:cstheme="minorHAnsi"/>
        </w:rPr>
      </w:pPr>
      <w:r>
        <w:rPr>
          <w:rFonts w:cstheme="minorHAnsi"/>
        </w:rPr>
        <w:br w:type="page"/>
      </w:r>
    </w:p>
    <w:p w14:paraId="06305B47" w14:textId="77777777" w:rsidR="00665EF3" w:rsidRPr="00665EF3" w:rsidRDefault="00665EF3" w:rsidP="00665EF3">
      <w:pPr>
        <w:rPr>
          <w:rFonts w:cstheme="minorHAnsi"/>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665EF3" w:rsidRPr="00665EF3" w14:paraId="141677F1"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96AF" w14:textId="5DA58864"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46722">
              <w:rPr>
                <w:rFonts w:eastAsia="Times New Roman" w:cstheme="minorHAnsi"/>
                <w:b/>
                <w:bCs/>
                <w:color w:val="F79646" w:themeColor="accent6"/>
                <w:lang w:eastAsia="nl-NL"/>
              </w:rPr>
              <w:t>4</w:t>
            </w:r>
          </w:p>
        </w:tc>
      </w:tr>
      <w:tr w:rsidR="00665EF3" w:rsidRPr="00665EF3" w14:paraId="5F795846" w14:textId="77777777" w:rsidTr="004B78F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40D27" w14:textId="59ED6EA1" w:rsidR="00665EF3" w:rsidRPr="00665EF3" w:rsidRDefault="00665EF3" w:rsidP="00F352BB">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7F4954">
              <w:rPr>
                <w:rFonts w:eastAsia="Times New Roman" w:cstheme="minorHAnsi"/>
                <w:b/>
                <w:bCs/>
                <w:lang w:eastAsia="nl-NL"/>
              </w:rPr>
              <w:t>8</w:t>
            </w:r>
            <w:r w:rsidR="004F3483">
              <w:rPr>
                <w:rFonts w:eastAsia="Times New Roman" w:cstheme="minorHAnsi"/>
                <w:b/>
                <w:bCs/>
                <w:lang w:eastAsia="nl-NL"/>
              </w:rPr>
              <w:t xml:space="preserve"> (27-11-2025)</w:t>
            </w:r>
          </w:p>
        </w:tc>
      </w:tr>
      <w:tr w:rsidR="00665EF3" w:rsidRPr="00665EF3" w14:paraId="12AD3719" w14:textId="77777777" w:rsidTr="004B78F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C5DBB"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1FE4A2C8"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58FF3" w14:textId="77777777" w:rsidR="00665EF3" w:rsidRPr="00665EF3" w:rsidRDefault="00665EF3" w:rsidP="00F352BB">
            <w:pPr>
              <w:pStyle w:val="Geenafstand"/>
              <w:rPr>
                <w:rFonts w:asciiTheme="minorHAnsi" w:eastAsia="Calibri" w:hAnsiTheme="minorHAnsi" w:cstheme="minorHAnsi"/>
                <w:sz w:val="22"/>
              </w:rPr>
            </w:pPr>
          </w:p>
          <w:p w14:paraId="04B02716"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29FF9DB9" wp14:editId="41E56331">
                  <wp:extent cx="2250219" cy="2250219"/>
                  <wp:effectExtent l="0" t="0" r="0" b="0"/>
                  <wp:docPr id="906700932" name="Afbeelding 1" descr="Afbeelding met tekst, boek, timmerhout, hou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0932" name="Afbeelding 1" descr="Afbeelding met tekst, boek, timmerhout, houten&#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513" cy="2260513"/>
                          </a:xfrm>
                          <a:prstGeom prst="rect">
                            <a:avLst/>
                          </a:prstGeom>
                          <a:noFill/>
                          <a:ln>
                            <a:noFill/>
                          </a:ln>
                        </pic:spPr>
                      </pic:pic>
                    </a:graphicData>
                  </a:graphic>
                </wp:inline>
              </w:drawing>
            </w:r>
          </w:p>
          <w:p w14:paraId="74D8273E" w14:textId="77777777" w:rsidR="00665EF3" w:rsidRPr="00665EF3" w:rsidRDefault="00665EF3" w:rsidP="00F352BB">
            <w:pPr>
              <w:pStyle w:val="Geenafstand"/>
              <w:rPr>
                <w:rFonts w:asciiTheme="minorHAnsi" w:eastAsia="Calibri" w:hAnsiTheme="minorHAnsi" w:cstheme="minorHAnsi"/>
                <w:sz w:val="22"/>
              </w:rPr>
            </w:pPr>
          </w:p>
          <w:p w14:paraId="236674D4"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Zie bestand: SM_1080x1080_VWW_2024_Zwitsers stoken.jpg</w:t>
            </w:r>
          </w:p>
          <w:p w14:paraId="2C9CB3DF"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7EE5E0DD" w14:textId="77777777" w:rsidTr="004B78F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77FB1" w14:textId="68EAE4B9"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A7952" w14:textId="77777777" w:rsidR="00665EF3" w:rsidRPr="00665EF3" w:rsidRDefault="00665EF3" w:rsidP="00F352BB">
            <w:pPr>
              <w:pStyle w:val="Geenafstand"/>
              <w:rPr>
                <w:rFonts w:asciiTheme="minorHAnsi" w:hAnsiTheme="minorHAnsi" w:cstheme="minorHAnsi"/>
                <w:sz w:val="22"/>
              </w:rPr>
            </w:pPr>
          </w:p>
          <w:p w14:paraId="5566689D" w14:textId="77777777" w:rsidR="00B33026" w:rsidRDefault="00665EF3" w:rsidP="00B33026">
            <w:pPr>
              <w:spacing w:after="0"/>
              <w:rPr>
                <w:rFonts w:cstheme="minorHAnsi"/>
              </w:rPr>
            </w:pPr>
            <w:r w:rsidRPr="00B33026">
              <w:rPr>
                <w:rFonts w:cstheme="minorHAnsi"/>
                <w:b/>
                <w:bCs/>
              </w:rPr>
              <w:t>Stook jij al volgens de Zwitserse stookmethode?</w:t>
            </w:r>
            <w:r w:rsidRPr="00665EF3">
              <w:rPr>
                <w:rFonts w:cstheme="minorHAnsi"/>
              </w:rPr>
              <w:t xml:space="preserve"> </w:t>
            </w:r>
          </w:p>
          <w:p w14:paraId="458AE88A" w14:textId="342099E1" w:rsidR="00665EF3" w:rsidRPr="006C636E" w:rsidRDefault="00665EF3" w:rsidP="006C636E">
            <w:r w:rsidRPr="00665EF3">
              <w:rPr>
                <w:rFonts w:cstheme="minorHAnsi"/>
              </w:rPr>
              <w:t>Dit zorgt voor minder rook en een betere verbranding. En het is ook nog eens harstikke simpel!</w:t>
            </w:r>
            <w:r w:rsidRPr="00665EF3">
              <w:rPr>
                <w:rFonts w:cstheme="minorHAnsi"/>
              </w:rPr>
              <w:br/>
            </w:r>
            <w:r w:rsidRPr="00665EF3">
              <w:rPr>
                <w:rFonts w:cstheme="minorHAnsi"/>
                <w:noProof/>
              </w:rPr>
              <w:drawing>
                <wp:inline distT="0" distB="0" distL="0" distR="0" wp14:anchorId="5102D7FF" wp14:editId="7525421A">
                  <wp:extent cx="152400" cy="152400"/>
                  <wp:effectExtent l="0" t="0" r="0" b="0"/>
                  <wp:docPr id="733653604" name="Afbeelding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Gebruik droog en schoon hout</w:t>
            </w:r>
            <w:r w:rsidRPr="00665EF3">
              <w:rPr>
                <w:rFonts w:cstheme="minorHAnsi"/>
              </w:rPr>
              <w:br/>
            </w:r>
            <w:r w:rsidRPr="00665EF3">
              <w:rPr>
                <w:rFonts w:cstheme="minorHAnsi"/>
                <w:noProof/>
              </w:rPr>
              <w:drawing>
                <wp:inline distT="0" distB="0" distL="0" distR="0" wp14:anchorId="3165D1F0" wp14:editId="2A33ACA5">
                  <wp:extent cx="152400" cy="152400"/>
                  <wp:effectExtent l="0" t="0" r="0" b="0"/>
                  <wp:docPr id="144201800" name="Afbeelding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Stapel het hout van dik naar dun en kruislings</w:t>
            </w:r>
            <w:r w:rsidRPr="00665EF3">
              <w:rPr>
                <w:rFonts w:cstheme="minorHAnsi"/>
              </w:rPr>
              <w:br/>
            </w:r>
            <w:r w:rsidRPr="00665EF3">
              <w:rPr>
                <w:rFonts w:cstheme="minorHAnsi"/>
                <w:noProof/>
              </w:rPr>
              <w:drawing>
                <wp:inline distT="0" distB="0" distL="0" distR="0" wp14:anchorId="1B730239" wp14:editId="2628F4BD">
                  <wp:extent cx="152400" cy="152400"/>
                  <wp:effectExtent l="0" t="0" r="0" b="0"/>
                  <wp:docPr id="337496075" name="Afbeelding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cstheme="minorHAnsi"/>
              </w:rPr>
              <w:t> Boven</w:t>
            </w:r>
            <w:r w:rsidR="00B33026">
              <w:rPr>
                <w:rFonts w:cstheme="minorHAnsi"/>
              </w:rPr>
              <w:t xml:space="preserve"> </w:t>
            </w:r>
            <w:r w:rsidRPr="00665EF3">
              <w:rPr>
                <w:rFonts w:cstheme="minorHAnsi"/>
              </w:rPr>
              <w:t>op de stapel leg je een aanmaakblokje. Steek het hout van bovenaf aan.</w:t>
            </w:r>
            <w:r w:rsidRPr="00665EF3">
              <w:rPr>
                <w:rFonts w:cstheme="minorHAnsi"/>
              </w:rPr>
              <w:br/>
            </w:r>
            <w:r w:rsidRPr="00665EF3">
              <w:rPr>
                <w:rFonts w:cstheme="minorHAnsi"/>
              </w:rPr>
              <w:br/>
            </w:r>
            <w:r w:rsidR="00BA49BE" w:rsidRPr="00665EF3">
              <w:rPr>
                <w:rFonts w:eastAsia="system-ui" w:cstheme="minorHAnsi"/>
                <w:color w:val="000000" w:themeColor="text1"/>
              </w:rPr>
              <w:t xml:space="preserve">Meer tips voor een veilige warme winter? </w:t>
            </w:r>
            <w:r w:rsidR="00BA49BE" w:rsidRPr="00665EF3">
              <w:rPr>
                <w:rFonts w:ascii="Wingdings" w:eastAsia="Wingdings" w:hAnsi="Wingdings" w:cstheme="minorHAnsi"/>
                <w:color w:val="000000" w:themeColor="text1"/>
              </w:rPr>
              <w:t>à</w:t>
            </w:r>
            <w:r w:rsidR="00BA49BE" w:rsidRPr="00665EF3">
              <w:rPr>
                <w:rFonts w:eastAsia="system-ui" w:cstheme="minorHAnsi"/>
                <w:color w:val="000000" w:themeColor="text1"/>
              </w:rPr>
              <w:t xml:space="preserve"> </w:t>
            </w:r>
            <w:r w:rsidR="00FB672E" w:rsidRPr="00FB672E">
              <w:t>https://www.vnog.nl/veiligewarmewinter</w:t>
            </w:r>
          </w:p>
          <w:p w14:paraId="7D07C09C" w14:textId="66A51CF2" w:rsidR="00665EF3" w:rsidRPr="00665EF3" w:rsidRDefault="00665EF3" w:rsidP="00F352BB">
            <w:pPr>
              <w:pStyle w:val="Geenafstand"/>
              <w:rPr>
                <w:rFonts w:asciiTheme="minorHAnsi" w:hAnsiTheme="minorHAnsi" w:cstheme="minorHAnsi"/>
                <w:sz w:val="22"/>
              </w:rPr>
            </w:pPr>
            <w:r w:rsidRPr="00665EF3">
              <w:rPr>
                <w:rFonts w:asciiTheme="minorHAnsi" w:hAnsiTheme="minorHAnsi" w:cstheme="minorHAnsi"/>
                <w:sz w:val="22"/>
              </w:rPr>
              <w:t xml:space="preserve">#veiligewarmewinter #veiligstoken #zwitsersestookmethode </w:t>
            </w:r>
          </w:p>
          <w:p w14:paraId="2D750FA4" w14:textId="77777777" w:rsidR="00665EF3" w:rsidRPr="00665EF3" w:rsidRDefault="00665EF3" w:rsidP="00F352BB">
            <w:pPr>
              <w:pStyle w:val="Geenafstand"/>
              <w:rPr>
                <w:rFonts w:asciiTheme="minorHAnsi" w:hAnsiTheme="minorHAnsi" w:cstheme="minorHAnsi"/>
                <w:sz w:val="22"/>
                <w:lang w:eastAsia="nl-NL"/>
              </w:rPr>
            </w:pPr>
          </w:p>
        </w:tc>
      </w:tr>
    </w:tbl>
    <w:p w14:paraId="53F079C4" w14:textId="77777777" w:rsidR="00665EF3" w:rsidRPr="00665EF3" w:rsidRDefault="00665EF3" w:rsidP="00665EF3">
      <w:pPr>
        <w:rPr>
          <w:rFonts w:cstheme="minorHAnsi"/>
        </w:rPr>
      </w:pPr>
    </w:p>
    <w:p w14:paraId="4B7C3B3B" w14:textId="77777777" w:rsidR="00665EF3" w:rsidRPr="00665EF3" w:rsidRDefault="00665EF3" w:rsidP="00665EF3">
      <w:pPr>
        <w:rPr>
          <w:rFonts w:cstheme="minorHAnsi"/>
        </w:rPr>
      </w:pPr>
    </w:p>
    <w:p w14:paraId="242B7C5B" w14:textId="77777777" w:rsidR="00665EF3" w:rsidRPr="00665EF3" w:rsidRDefault="00665EF3" w:rsidP="00665EF3">
      <w:pPr>
        <w:rPr>
          <w:rFonts w:cstheme="minorHAnsi"/>
        </w:rPr>
      </w:pPr>
    </w:p>
    <w:p w14:paraId="5BE6CF37" w14:textId="77777777" w:rsidR="004B78F8" w:rsidRDefault="004B78F8">
      <w:pPr>
        <w:spacing w:after="200" w:line="23" w:lineRule="auto"/>
        <w:rPr>
          <w:rFonts w:cstheme="minorHAnsi"/>
        </w:rPr>
      </w:pPr>
      <w:r>
        <w:rPr>
          <w:rFonts w:cstheme="minorHAnsi"/>
        </w:rPr>
        <w:br w:type="page"/>
      </w:r>
    </w:p>
    <w:p w14:paraId="54B8A8FD" w14:textId="2F4CA7F9" w:rsidR="009D0987" w:rsidRPr="009D0987" w:rsidRDefault="009D0987" w:rsidP="009D0987">
      <w:pPr>
        <w:pStyle w:val="Kop2"/>
      </w:pPr>
      <w:r w:rsidRPr="009D0987">
        <w:lastRenderedPageBreak/>
        <w:t>Start met Veilig</w:t>
      </w:r>
      <w:r>
        <w:t xml:space="preserve">e Feestdagen </w:t>
      </w:r>
      <w:r w:rsidRPr="009D0987">
        <w:t>van Veilige Warme Winter</w:t>
      </w:r>
    </w:p>
    <w:p w14:paraId="0433DD2D" w14:textId="77777777" w:rsidR="009D0987" w:rsidRDefault="009D0987" w:rsidP="00F7558E">
      <w:pPr>
        <w:rPr>
          <w:rFonts w:cstheme="minorHAnsi"/>
          <w:highlight w:val="yellow"/>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84"/>
        <w:gridCol w:w="7414"/>
      </w:tblGrid>
      <w:tr w:rsidR="00F7558E" w:rsidRPr="00665EF3" w14:paraId="214FD431" w14:textId="77777777" w:rsidTr="00C44F9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38771" w14:textId="66712E49" w:rsidR="00F7558E" w:rsidRPr="004B78F8" w:rsidRDefault="00F7558E" w:rsidP="00C44F98">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46722">
              <w:rPr>
                <w:rFonts w:eastAsia="Times New Roman" w:cstheme="minorHAnsi"/>
                <w:b/>
                <w:bCs/>
                <w:color w:val="F79646" w:themeColor="accent6"/>
                <w:lang w:eastAsia="nl-NL"/>
              </w:rPr>
              <w:t>5</w:t>
            </w:r>
            <w:r w:rsidR="003532B1">
              <w:rPr>
                <w:rFonts w:eastAsia="Times New Roman" w:cstheme="minorHAnsi"/>
                <w:b/>
                <w:bCs/>
                <w:color w:val="F79646" w:themeColor="accent6"/>
                <w:lang w:eastAsia="nl-NL"/>
              </w:rPr>
              <w:t xml:space="preserve"> </w:t>
            </w:r>
          </w:p>
        </w:tc>
      </w:tr>
      <w:tr w:rsidR="00F7558E" w:rsidRPr="00665EF3" w14:paraId="3126E674" w14:textId="77777777" w:rsidTr="00C44F98">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C22FC" w14:textId="30E301A0" w:rsidR="00F7558E" w:rsidRPr="00665EF3" w:rsidRDefault="00F7558E" w:rsidP="00C44F98">
            <w:pPr>
              <w:spacing w:line="240" w:lineRule="auto"/>
              <w:rPr>
                <w:rFonts w:eastAsia="Times New Roman" w:cstheme="minorHAnsi"/>
                <w:b/>
                <w:bCs/>
                <w:highlight w:val="cyan"/>
                <w:lang w:eastAsia="nl-NL"/>
              </w:rPr>
            </w:pPr>
            <w:r w:rsidRPr="00665EF3">
              <w:rPr>
                <w:rFonts w:eastAsia="Times New Roman" w:cstheme="minorHAnsi"/>
                <w:b/>
                <w:bCs/>
                <w:lang w:eastAsia="nl-NL"/>
              </w:rPr>
              <w:t>Datum plaatsing: week 4</w:t>
            </w:r>
            <w:r w:rsidR="007F4954">
              <w:rPr>
                <w:rFonts w:eastAsia="Times New Roman" w:cstheme="minorHAnsi"/>
                <w:b/>
                <w:bCs/>
                <w:lang w:eastAsia="nl-NL"/>
              </w:rPr>
              <w:t>9</w:t>
            </w:r>
            <w:r w:rsidR="003532B1">
              <w:rPr>
                <w:rFonts w:eastAsia="Times New Roman" w:cstheme="minorHAnsi"/>
                <w:b/>
                <w:bCs/>
                <w:lang w:eastAsia="nl-NL"/>
              </w:rPr>
              <w:t xml:space="preserve"> (04-12-2025)</w:t>
            </w:r>
          </w:p>
        </w:tc>
      </w:tr>
      <w:tr w:rsidR="00F7558E" w:rsidRPr="00665EF3" w14:paraId="34B00361" w14:textId="77777777" w:rsidTr="00C44F9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3BFDD" w14:textId="77777777" w:rsidR="00F7558E" w:rsidRPr="004B78F8" w:rsidRDefault="00F7558E" w:rsidP="00C44F98">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59C46550" w14:textId="77777777" w:rsidR="00F7558E" w:rsidRPr="004B78F8" w:rsidRDefault="00F7558E" w:rsidP="00C44F98">
            <w:pPr>
              <w:spacing w:after="0" w:line="240" w:lineRule="auto"/>
              <w:rPr>
                <w:rFonts w:eastAsia="Times New Roman" w:cstheme="minorHAnsi"/>
                <w:color w:val="F79646" w:themeColor="accent6"/>
                <w:lang w:eastAsia="nl-NL"/>
              </w:rPr>
            </w:pP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F9AB5" w14:textId="77777777" w:rsidR="00F7558E" w:rsidRPr="00665EF3" w:rsidRDefault="00F7558E" w:rsidP="00C44F98">
            <w:pPr>
              <w:pStyle w:val="Geenafstand"/>
              <w:rPr>
                <w:rFonts w:asciiTheme="minorHAnsi" w:eastAsia="Calibri" w:hAnsiTheme="minorHAnsi" w:cstheme="minorHAnsi"/>
                <w:sz w:val="22"/>
              </w:rPr>
            </w:pPr>
          </w:p>
          <w:p w14:paraId="5A1E9ECD" w14:textId="38762FC0" w:rsidR="00F7558E" w:rsidRDefault="00554A9C" w:rsidP="00C44F98">
            <w:pPr>
              <w:pStyle w:val="Geenafstand"/>
              <w:rPr>
                <w:rFonts w:asciiTheme="minorHAnsi" w:eastAsia="Calibri" w:hAnsiTheme="minorHAnsi" w:cstheme="minorHAnsi"/>
                <w:sz w:val="22"/>
              </w:rPr>
            </w:pPr>
            <w:r w:rsidRPr="00554A9C">
              <w:rPr>
                <w:rFonts w:asciiTheme="minorHAnsi" w:hAnsiTheme="minorHAnsi" w:cstheme="minorHAnsi"/>
                <w:noProof/>
                <w:color w:val="EE0000"/>
                <w:sz w:val="22"/>
              </w:rPr>
              <w:drawing>
                <wp:inline distT="0" distB="0" distL="0" distR="0" wp14:anchorId="2912A9AD" wp14:editId="5307A865">
                  <wp:extent cx="2735580" cy="2767688"/>
                  <wp:effectExtent l="0" t="0" r="7620" b="0"/>
                  <wp:docPr id="11855845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4591" name=""/>
                          <pic:cNvPicPr/>
                        </pic:nvPicPr>
                        <pic:blipFill>
                          <a:blip r:embed="rId20"/>
                          <a:stretch>
                            <a:fillRect/>
                          </a:stretch>
                        </pic:blipFill>
                        <pic:spPr>
                          <a:xfrm>
                            <a:off x="0" y="0"/>
                            <a:ext cx="2746210" cy="2778442"/>
                          </a:xfrm>
                          <a:prstGeom prst="rect">
                            <a:avLst/>
                          </a:prstGeom>
                        </pic:spPr>
                      </pic:pic>
                    </a:graphicData>
                  </a:graphic>
                </wp:inline>
              </w:drawing>
            </w:r>
          </w:p>
          <w:p w14:paraId="52C551C3" w14:textId="77777777" w:rsidR="00554A9C" w:rsidRPr="00665EF3" w:rsidRDefault="00554A9C" w:rsidP="00C44F98">
            <w:pPr>
              <w:pStyle w:val="Geenafstand"/>
              <w:rPr>
                <w:rFonts w:asciiTheme="minorHAnsi" w:eastAsia="Calibri" w:hAnsiTheme="minorHAnsi" w:cstheme="minorHAnsi"/>
                <w:sz w:val="22"/>
              </w:rPr>
            </w:pPr>
          </w:p>
          <w:p w14:paraId="63BEFE01" w14:textId="79F0D04F" w:rsidR="00F7558E" w:rsidRPr="00665EF3" w:rsidRDefault="00F7558E" w:rsidP="00C44F98">
            <w:pPr>
              <w:pStyle w:val="Geenafstand"/>
              <w:rPr>
                <w:rFonts w:asciiTheme="minorHAnsi" w:eastAsia="Calibri" w:hAnsiTheme="minorHAnsi" w:cstheme="minorHAnsi"/>
                <w:sz w:val="22"/>
              </w:rPr>
            </w:pPr>
            <w:r w:rsidRPr="00665EF3">
              <w:rPr>
                <w:rFonts w:asciiTheme="minorHAnsi" w:eastAsia="Times New Roman" w:hAnsiTheme="minorHAnsi" w:cstheme="minorHAnsi"/>
                <w:b/>
                <w:bCs/>
                <w:sz w:val="22"/>
                <w:lang w:eastAsia="nl-NL"/>
              </w:rPr>
              <w:t xml:space="preserve">Zie bestand: </w:t>
            </w:r>
            <w:r w:rsidR="00A55C70" w:rsidRPr="00A55C70">
              <w:rPr>
                <w:rFonts w:asciiTheme="minorHAnsi" w:eastAsia="Times New Roman" w:hAnsiTheme="minorHAnsi" w:cstheme="minorHAnsi"/>
                <w:b/>
                <w:bCs/>
                <w:sz w:val="22"/>
                <w:lang w:eastAsia="nl-NL"/>
              </w:rPr>
              <w:t>Veilige Feestdagen0_Vluchtroute.jpg</w:t>
            </w:r>
          </w:p>
          <w:p w14:paraId="31235CE8" w14:textId="77777777" w:rsidR="00F7558E" w:rsidRPr="00665EF3" w:rsidRDefault="00F7558E" w:rsidP="00C44F98">
            <w:pPr>
              <w:pStyle w:val="Geenafstand"/>
              <w:rPr>
                <w:rFonts w:asciiTheme="minorHAnsi" w:eastAsia="Calibri" w:hAnsiTheme="minorHAnsi" w:cstheme="minorHAnsi"/>
                <w:sz w:val="22"/>
              </w:rPr>
            </w:pPr>
          </w:p>
        </w:tc>
      </w:tr>
      <w:tr w:rsidR="00F7558E" w:rsidRPr="00665EF3" w14:paraId="227DC7DF" w14:textId="77777777" w:rsidTr="00C44F98">
        <w:trPr>
          <w:trHeight w:val="300"/>
        </w:trPr>
        <w:tc>
          <w:tcPr>
            <w:tcW w:w="2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6492" w14:textId="77777777" w:rsidR="00F7558E" w:rsidRPr="004B78F8" w:rsidRDefault="00F7558E" w:rsidP="00C44F98">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Insta</w:t>
            </w:r>
          </w:p>
        </w:tc>
        <w:tc>
          <w:tcPr>
            <w:tcW w:w="74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5280F" w14:textId="77777777" w:rsidR="00F7558E" w:rsidRPr="00665EF3" w:rsidRDefault="00F7558E" w:rsidP="00C44F98">
            <w:pPr>
              <w:pStyle w:val="Geenafstand"/>
              <w:rPr>
                <w:rFonts w:asciiTheme="minorHAnsi" w:hAnsiTheme="minorHAnsi" w:cstheme="minorHAnsi"/>
                <w:sz w:val="22"/>
              </w:rPr>
            </w:pPr>
          </w:p>
          <w:p w14:paraId="5EF353CC" w14:textId="3D733FE7" w:rsidR="00F7558E" w:rsidRDefault="00E51204" w:rsidP="00C44F98">
            <w:pPr>
              <w:pStyle w:val="Geenafstand"/>
              <w:rPr>
                <w:rFonts w:asciiTheme="minorHAnsi" w:hAnsiTheme="minorHAnsi" w:cstheme="minorHAnsi"/>
                <w:b/>
                <w:bCs/>
                <w:sz w:val="22"/>
              </w:rPr>
            </w:pPr>
            <w:r w:rsidRPr="00E51204">
              <w:rPr>
                <w:rFonts w:ascii="Segoe UI Emoji" w:hAnsi="Segoe UI Emoji" w:cs="Segoe UI Emoji"/>
                <w:b/>
                <w:bCs/>
                <w:sz w:val="22"/>
              </w:rPr>
              <w:t>🎄🚪</w:t>
            </w:r>
            <w:r w:rsidRPr="00E51204">
              <w:rPr>
                <w:rFonts w:asciiTheme="minorHAnsi" w:hAnsiTheme="minorHAnsi" w:cstheme="minorHAnsi"/>
                <w:b/>
                <w:bCs/>
                <w:sz w:val="22"/>
              </w:rPr>
              <w:t xml:space="preserve"> Kerstversiering? </w:t>
            </w:r>
            <w:r w:rsidR="00336BD2">
              <w:rPr>
                <w:rFonts w:asciiTheme="minorHAnsi" w:hAnsiTheme="minorHAnsi" w:cstheme="minorHAnsi"/>
                <w:b/>
                <w:bCs/>
                <w:sz w:val="22"/>
              </w:rPr>
              <w:t>Houd de vluchtroute vrij!</w:t>
            </w:r>
          </w:p>
          <w:p w14:paraId="2B38B8CE" w14:textId="15C7213E" w:rsidR="001342F9" w:rsidRPr="001342F9" w:rsidRDefault="001342F9" w:rsidP="00C44F98">
            <w:pPr>
              <w:pStyle w:val="Geenafstand"/>
              <w:rPr>
                <w:rFonts w:asciiTheme="minorHAnsi" w:hAnsiTheme="minorHAnsi" w:cstheme="minorHAnsi"/>
                <w:sz w:val="22"/>
              </w:rPr>
            </w:pPr>
            <w:r>
              <w:rPr>
                <w:rFonts w:asciiTheme="minorHAnsi" w:hAnsiTheme="minorHAnsi" w:cstheme="minorHAnsi"/>
                <w:sz w:val="22"/>
              </w:rPr>
              <w:t>De feestdagen staan voor sfeer en gezelligheid</w:t>
            </w:r>
            <w:r w:rsidR="006A7D97">
              <w:rPr>
                <w:rFonts w:asciiTheme="minorHAnsi" w:hAnsiTheme="minorHAnsi" w:cstheme="minorHAnsi"/>
                <w:sz w:val="22"/>
              </w:rPr>
              <w:t>, maar veiligheid is</w:t>
            </w:r>
            <w:r w:rsidR="005B0DFC">
              <w:rPr>
                <w:rFonts w:asciiTheme="minorHAnsi" w:hAnsiTheme="minorHAnsi" w:cstheme="minorHAnsi"/>
                <w:sz w:val="22"/>
              </w:rPr>
              <w:t xml:space="preserve"> ook</w:t>
            </w:r>
            <w:r w:rsidR="006A7D97">
              <w:rPr>
                <w:rFonts w:asciiTheme="minorHAnsi" w:hAnsiTheme="minorHAnsi" w:cstheme="minorHAnsi"/>
                <w:sz w:val="22"/>
              </w:rPr>
              <w:t xml:space="preserve"> belangrijk. Sinds juli 2024 moeten </w:t>
            </w:r>
            <w:r w:rsidR="007B75DE">
              <w:rPr>
                <w:rFonts w:asciiTheme="minorHAnsi" w:hAnsiTheme="minorHAnsi" w:cstheme="minorHAnsi"/>
                <w:sz w:val="22"/>
              </w:rPr>
              <w:t xml:space="preserve">gangen, trappenhuizen en andere vluchtroutes in </w:t>
            </w:r>
            <w:r w:rsidR="006A7D97">
              <w:rPr>
                <w:rFonts w:asciiTheme="minorHAnsi" w:hAnsiTheme="minorHAnsi" w:cstheme="minorHAnsi"/>
                <w:sz w:val="22"/>
              </w:rPr>
              <w:t xml:space="preserve">woongebouwen vrij zijn van brandgevaarlijke objecten. Dit geldt </w:t>
            </w:r>
            <w:r w:rsidR="007B75DE">
              <w:rPr>
                <w:rFonts w:asciiTheme="minorHAnsi" w:hAnsiTheme="minorHAnsi" w:cstheme="minorHAnsi"/>
                <w:sz w:val="22"/>
              </w:rPr>
              <w:t xml:space="preserve">dus </w:t>
            </w:r>
            <w:r w:rsidR="006A7D97">
              <w:rPr>
                <w:rFonts w:asciiTheme="minorHAnsi" w:hAnsiTheme="minorHAnsi" w:cstheme="minorHAnsi"/>
                <w:sz w:val="22"/>
              </w:rPr>
              <w:t>ook voor</w:t>
            </w:r>
            <w:r w:rsidR="00D204D0">
              <w:rPr>
                <w:rFonts w:asciiTheme="minorHAnsi" w:hAnsiTheme="minorHAnsi" w:cstheme="minorHAnsi"/>
                <w:sz w:val="22"/>
              </w:rPr>
              <w:t xml:space="preserve"> kerstbomen</w:t>
            </w:r>
            <w:r w:rsidR="00AB2AE5">
              <w:rPr>
                <w:rFonts w:asciiTheme="minorHAnsi" w:hAnsiTheme="minorHAnsi" w:cstheme="minorHAnsi"/>
                <w:sz w:val="22"/>
              </w:rPr>
              <w:t xml:space="preserve"> en k</w:t>
            </w:r>
            <w:r w:rsidR="00D204D0">
              <w:rPr>
                <w:rFonts w:asciiTheme="minorHAnsi" w:hAnsiTheme="minorHAnsi" w:cstheme="minorHAnsi"/>
                <w:sz w:val="22"/>
              </w:rPr>
              <w:t>erstversiering</w:t>
            </w:r>
            <w:r w:rsidR="004F244B">
              <w:rPr>
                <w:rFonts w:asciiTheme="minorHAnsi" w:hAnsiTheme="minorHAnsi" w:cstheme="minorHAnsi"/>
                <w:sz w:val="22"/>
              </w:rPr>
              <w:t>.</w:t>
            </w:r>
          </w:p>
          <w:p w14:paraId="61C86D1B" w14:textId="4C375DB7" w:rsidR="00E8548E" w:rsidRPr="00E8548E" w:rsidRDefault="00E8548E" w:rsidP="00E8548E">
            <w:pPr>
              <w:pStyle w:val="Geenafstand"/>
              <w:rPr>
                <w:rFonts w:cstheme="minorHAnsi"/>
              </w:rPr>
            </w:pPr>
          </w:p>
          <w:p w14:paraId="1034C086" w14:textId="5B64FC7E" w:rsidR="00E51204" w:rsidRDefault="00E8548E" w:rsidP="007510E1">
            <w:pPr>
              <w:pStyle w:val="Geenafstand"/>
              <w:spacing w:after="240"/>
              <w:rPr>
                <w:rFonts w:asciiTheme="minorHAnsi" w:hAnsiTheme="minorHAnsi" w:cstheme="minorHAnsi"/>
                <w:sz w:val="22"/>
              </w:rPr>
            </w:pPr>
            <w:r w:rsidRPr="00E8548E">
              <w:rPr>
                <w:rFonts w:ascii="Segoe UI Emoji" w:hAnsi="Segoe UI Emoji" w:cs="Segoe UI Emoji"/>
              </w:rPr>
              <w:t>👉</w:t>
            </w:r>
            <w:r w:rsidRPr="00E8548E">
              <w:rPr>
                <w:rFonts w:cstheme="minorHAnsi"/>
              </w:rPr>
              <w:t xml:space="preserve"> </w:t>
            </w:r>
            <w:r w:rsidR="00AB2AE5">
              <w:rPr>
                <w:rFonts w:asciiTheme="minorHAnsi" w:hAnsiTheme="minorHAnsi" w:cstheme="minorHAnsi"/>
                <w:sz w:val="22"/>
              </w:rPr>
              <w:t xml:space="preserve">Breng </w:t>
            </w:r>
            <w:r w:rsidR="00B7760A">
              <w:rPr>
                <w:rFonts w:asciiTheme="minorHAnsi" w:hAnsiTheme="minorHAnsi" w:cstheme="minorHAnsi"/>
                <w:sz w:val="22"/>
              </w:rPr>
              <w:t xml:space="preserve">de feestelijke </w:t>
            </w:r>
            <w:r w:rsidR="00AB2AE5">
              <w:rPr>
                <w:rFonts w:asciiTheme="minorHAnsi" w:hAnsiTheme="minorHAnsi" w:cstheme="minorHAnsi"/>
                <w:sz w:val="22"/>
              </w:rPr>
              <w:t>sfeer in je eigen woning, maar niet in de vluchtweg</w:t>
            </w:r>
            <w:r w:rsidR="00B7760A">
              <w:rPr>
                <w:rFonts w:asciiTheme="minorHAnsi" w:hAnsiTheme="minorHAnsi" w:cstheme="minorHAnsi"/>
                <w:sz w:val="22"/>
              </w:rPr>
              <w:t>. Zo zorgen we samen voor een veilige woonomgeving voor ieder</w:t>
            </w:r>
            <w:r>
              <w:rPr>
                <w:rFonts w:asciiTheme="minorHAnsi" w:hAnsiTheme="minorHAnsi" w:cstheme="minorHAnsi"/>
                <w:sz w:val="22"/>
              </w:rPr>
              <w:t>e</w:t>
            </w:r>
            <w:r w:rsidR="00B7760A">
              <w:rPr>
                <w:rFonts w:asciiTheme="minorHAnsi" w:hAnsiTheme="minorHAnsi" w:cstheme="minorHAnsi"/>
                <w:sz w:val="22"/>
              </w:rPr>
              <w:t xml:space="preserve">en. </w:t>
            </w:r>
          </w:p>
          <w:p w14:paraId="59372536" w14:textId="5C8082DE" w:rsidR="00E51204" w:rsidRPr="002E57BA" w:rsidRDefault="002E57BA" w:rsidP="002E57BA">
            <w:pPr>
              <w:pStyle w:val="Geenafstand"/>
              <w:spacing w:after="240"/>
              <w:rPr>
                <w:rFonts w:asciiTheme="minorHAnsi" w:hAnsiTheme="minorHAnsi" w:cstheme="minorHAnsi"/>
                <w:sz w:val="22"/>
              </w:rPr>
            </w:pPr>
            <w:r>
              <w:rPr>
                <w:rFonts w:asciiTheme="minorHAnsi" w:hAnsiTheme="minorHAnsi" w:cstheme="minorHAnsi"/>
                <w:sz w:val="22"/>
              </w:rPr>
              <w:t xml:space="preserve">Meer informatie? </w:t>
            </w:r>
            <w:r w:rsidRPr="002E57BA">
              <w:rPr>
                <w:rFonts w:asciiTheme="minorHAnsi" w:hAnsiTheme="minorHAnsi" w:cstheme="minorHAnsi"/>
                <w:sz w:val="22"/>
              </w:rPr>
              <w:sym w:font="Wingdings" w:char="F0E0"/>
            </w:r>
            <w:r>
              <w:rPr>
                <w:rFonts w:asciiTheme="minorHAnsi" w:hAnsiTheme="minorHAnsi" w:cstheme="minorHAnsi"/>
                <w:sz w:val="22"/>
              </w:rPr>
              <w:t xml:space="preserve"> </w:t>
            </w:r>
            <w:hyperlink r:id="rId21" w:history="1">
              <w:r w:rsidRPr="007C2137">
                <w:rPr>
                  <w:rStyle w:val="Hyperlink"/>
                  <w:rFonts w:asciiTheme="minorHAnsi" w:hAnsiTheme="minorHAnsi" w:cstheme="minorHAnsi"/>
                  <w:sz w:val="22"/>
                </w:rPr>
                <w:t>https://www.vnog.nl/spullen-in-vluchtroutes</w:t>
              </w:r>
            </w:hyperlink>
            <w:r>
              <w:rPr>
                <w:rFonts w:asciiTheme="minorHAnsi" w:hAnsiTheme="minorHAnsi" w:cstheme="minorHAnsi"/>
                <w:sz w:val="22"/>
              </w:rPr>
              <w:t xml:space="preserve"> </w:t>
            </w:r>
          </w:p>
          <w:p w14:paraId="37E29220" w14:textId="13794410" w:rsidR="00F7558E" w:rsidRPr="00665EF3" w:rsidRDefault="00F7558E" w:rsidP="00C44F98">
            <w:pPr>
              <w:pStyle w:val="Geenafstand"/>
              <w:rPr>
                <w:rFonts w:asciiTheme="minorHAnsi" w:hAnsiTheme="minorHAnsi" w:cstheme="minorHAnsi"/>
                <w:sz w:val="22"/>
              </w:rPr>
            </w:pPr>
            <w:r w:rsidRPr="00665EF3">
              <w:rPr>
                <w:rFonts w:asciiTheme="minorHAnsi" w:hAnsiTheme="minorHAnsi" w:cstheme="minorHAnsi"/>
                <w:sz w:val="22"/>
              </w:rPr>
              <w:t>#veiligewarmewinter #</w:t>
            </w:r>
            <w:r w:rsidRPr="008A4E5E">
              <w:rPr>
                <w:rFonts w:asciiTheme="minorHAnsi" w:hAnsiTheme="minorHAnsi" w:cstheme="minorHAnsi"/>
                <w:sz w:val="22"/>
              </w:rPr>
              <w:t xml:space="preserve">veiligefeestdagen </w:t>
            </w:r>
            <w:r w:rsidR="004F244B" w:rsidRPr="008A4E5E">
              <w:rPr>
                <w:rFonts w:asciiTheme="minorHAnsi" w:hAnsiTheme="minorHAnsi" w:cstheme="minorHAnsi"/>
                <w:sz w:val="22"/>
              </w:rPr>
              <w:t>#</w:t>
            </w:r>
            <w:r w:rsidR="008A4E5E" w:rsidRPr="008A4E5E">
              <w:rPr>
                <w:rFonts w:asciiTheme="minorHAnsi" w:hAnsiTheme="minorHAnsi" w:cstheme="minorHAnsi"/>
                <w:sz w:val="22"/>
              </w:rPr>
              <w:t>vrijevluchtroutes</w:t>
            </w:r>
          </w:p>
          <w:p w14:paraId="0A0CA760" w14:textId="77777777" w:rsidR="00F7558E" w:rsidRPr="00665EF3" w:rsidRDefault="00F7558E" w:rsidP="00C44F98">
            <w:pPr>
              <w:pStyle w:val="Geenafstand"/>
              <w:rPr>
                <w:rFonts w:asciiTheme="minorHAnsi" w:hAnsiTheme="minorHAnsi" w:cstheme="minorHAnsi"/>
                <w:sz w:val="22"/>
                <w:lang w:eastAsia="nl-NL"/>
              </w:rPr>
            </w:pPr>
          </w:p>
        </w:tc>
      </w:tr>
    </w:tbl>
    <w:p w14:paraId="33BB00F8" w14:textId="77777777" w:rsidR="00F7558E" w:rsidRDefault="00F7558E" w:rsidP="00F7558E">
      <w:pPr>
        <w:rPr>
          <w:rFonts w:cstheme="minorHAnsi"/>
          <w:color w:val="F79646" w:themeColor="accent6"/>
        </w:rPr>
      </w:pPr>
    </w:p>
    <w:p w14:paraId="13AF6FDF" w14:textId="60ED7FBC" w:rsidR="00F7558E" w:rsidRDefault="00F7558E">
      <w:pPr>
        <w:spacing w:after="200" w:line="23" w:lineRule="auto"/>
        <w:rPr>
          <w:rFonts w:cstheme="minorHAnsi"/>
          <w:color w:val="F79646" w:themeColor="accent6"/>
        </w:rPr>
      </w:pPr>
      <w:r>
        <w:rPr>
          <w:rFonts w:cstheme="minorHAnsi"/>
          <w:color w:val="F79646" w:themeColor="accent6"/>
        </w:rPr>
        <w:br w:type="page"/>
      </w:r>
    </w:p>
    <w:p w14:paraId="124A38CD" w14:textId="77777777" w:rsidR="00F7558E" w:rsidRPr="00665EF3" w:rsidRDefault="00F7558E" w:rsidP="00F7558E">
      <w:pPr>
        <w:rPr>
          <w:rFonts w:cstheme="minorHAnsi"/>
          <w:color w:val="F79646" w:themeColor="accent6"/>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86"/>
        <w:gridCol w:w="7512"/>
      </w:tblGrid>
      <w:tr w:rsidR="00665EF3" w:rsidRPr="00665EF3" w14:paraId="196B1C35" w14:textId="77777777" w:rsidTr="254FFDA9">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69B28" w14:textId="21CD990B" w:rsidR="00665EF3" w:rsidRPr="004B78F8" w:rsidRDefault="00665EF3" w:rsidP="00F352BB">
            <w:pPr>
              <w:spacing w:after="0" w:line="240" w:lineRule="auto"/>
              <w:rPr>
                <w:rFonts w:eastAsia="Times New Roman" w:cstheme="minorHAnsi"/>
                <w:b/>
                <w:bCs/>
                <w:color w:val="F79646" w:themeColor="accent6"/>
                <w:lang w:eastAsia="nl-NL"/>
              </w:rPr>
            </w:pPr>
            <w:r w:rsidRPr="004B78F8">
              <w:rPr>
                <w:rFonts w:eastAsia="Times New Roman" w:cstheme="minorHAnsi"/>
                <w:b/>
                <w:bCs/>
                <w:color w:val="F79646" w:themeColor="accent6"/>
                <w:lang w:eastAsia="nl-NL"/>
              </w:rPr>
              <w:t xml:space="preserve">Post </w:t>
            </w:r>
            <w:r w:rsidR="00546722">
              <w:rPr>
                <w:rFonts w:eastAsia="Times New Roman" w:cstheme="minorHAnsi"/>
                <w:b/>
                <w:bCs/>
                <w:color w:val="F79646" w:themeColor="accent6"/>
                <w:lang w:eastAsia="nl-NL"/>
              </w:rPr>
              <w:t>6</w:t>
            </w:r>
          </w:p>
        </w:tc>
      </w:tr>
      <w:tr w:rsidR="00665EF3" w:rsidRPr="00665EF3" w14:paraId="72ECF7C1" w14:textId="77777777" w:rsidTr="254FFDA9">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5EC74" w14:textId="6AA82119"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 xml:space="preserve">Datum plaatsing: week </w:t>
            </w:r>
            <w:r w:rsidR="00F7558E">
              <w:rPr>
                <w:rFonts w:eastAsia="Times New Roman" w:cstheme="minorHAnsi"/>
                <w:b/>
                <w:bCs/>
                <w:lang w:eastAsia="nl-NL"/>
              </w:rPr>
              <w:t>50</w:t>
            </w:r>
            <w:r w:rsidR="003532B1">
              <w:rPr>
                <w:rFonts w:eastAsia="Times New Roman" w:cstheme="minorHAnsi"/>
                <w:b/>
                <w:bCs/>
                <w:lang w:eastAsia="nl-NL"/>
              </w:rPr>
              <w:t xml:space="preserve"> (10-12-2025)</w:t>
            </w:r>
          </w:p>
        </w:tc>
      </w:tr>
      <w:tr w:rsidR="00665EF3" w:rsidRPr="00665EF3" w14:paraId="6595B9CE" w14:textId="77777777" w:rsidTr="007510E1">
        <w:trPr>
          <w:trHeight w:val="312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98A3F"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Geadviseerde content</w:t>
            </w:r>
          </w:p>
          <w:p w14:paraId="2569525A" w14:textId="77777777" w:rsidR="00665EF3" w:rsidRPr="004B78F8" w:rsidRDefault="00665EF3" w:rsidP="00F352BB">
            <w:pPr>
              <w:spacing w:after="0" w:line="240" w:lineRule="auto"/>
              <w:rPr>
                <w:rFonts w:eastAsia="Times New Roman" w:cstheme="minorHAnsi"/>
                <w:color w:val="F79646" w:themeColor="accent6"/>
                <w:lang w:eastAsia="nl-NL"/>
              </w:rPr>
            </w:pPr>
          </w:p>
          <w:p w14:paraId="54891AC4" w14:textId="77777777" w:rsidR="00665EF3" w:rsidRPr="004B78F8" w:rsidRDefault="00665EF3" w:rsidP="00F352BB">
            <w:pPr>
              <w:spacing w:after="0" w:line="240" w:lineRule="auto"/>
              <w:rPr>
                <w:rFonts w:eastAsia="Times New Roman" w:cstheme="minorHAnsi"/>
                <w:color w:val="F79646" w:themeColor="accent6"/>
                <w:lang w:eastAsia="nl-NL"/>
              </w:rPr>
            </w:pP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D4A367" w14:textId="77777777" w:rsidR="00665EF3" w:rsidRPr="00665EF3" w:rsidRDefault="00665EF3" w:rsidP="00F352BB">
            <w:pPr>
              <w:spacing w:after="0" w:line="240" w:lineRule="auto"/>
              <w:rPr>
                <w:rFonts w:cstheme="minorHAnsi"/>
              </w:rPr>
            </w:pPr>
          </w:p>
          <w:p w14:paraId="3A8D63DC" w14:textId="77777777" w:rsidR="00665EF3" w:rsidRPr="00665EF3" w:rsidRDefault="00665EF3" w:rsidP="00F352BB">
            <w:pPr>
              <w:spacing w:after="0" w:line="240" w:lineRule="auto"/>
              <w:rPr>
                <w:rFonts w:cstheme="minorHAnsi"/>
              </w:rPr>
            </w:pPr>
            <w:r w:rsidRPr="00665EF3">
              <w:rPr>
                <w:rFonts w:cstheme="minorHAnsi"/>
                <w:noProof/>
              </w:rPr>
              <w:drawing>
                <wp:inline distT="0" distB="0" distL="0" distR="0" wp14:anchorId="79DB2CD0" wp14:editId="6A120684">
                  <wp:extent cx="2486025" cy="2486025"/>
                  <wp:effectExtent l="0" t="0" r="9525" b="9525"/>
                  <wp:docPr id="672933338" name="Afbeelding 2" descr="Afbeelding met tekst, kleding,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33338" name="Afbeelding 2" descr="Afbeelding met tekst, kleding, Menselijk gezicht, persoon&#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5D3CC6A9" w14:textId="77777777" w:rsidR="00665EF3" w:rsidRPr="00665EF3" w:rsidRDefault="00665EF3" w:rsidP="00F352BB">
            <w:pPr>
              <w:spacing w:after="0" w:line="240" w:lineRule="auto"/>
              <w:rPr>
                <w:rFonts w:cstheme="minorHAnsi"/>
              </w:rPr>
            </w:pPr>
          </w:p>
          <w:p w14:paraId="7F9E3621" w14:textId="7F962F9B" w:rsidR="00665EF3" w:rsidRPr="00665EF3" w:rsidRDefault="00665EF3" w:rsidP="00F352BB">
            <w:pPr>
              <w:spacing w:after="0" w:line="240" w:lineRule="auto"/>
              <w:rPr>
                <w:rFonts w:cstheme="minorHAnsi"/>
                <w:b/>
                <w:bCs/>
              </w:rPr>
            </w:pPr>
            <w:r w:rsidRPr="00665EF3">
              <w:rPr>
                <w:rFonts w:cstheme="minorHAnsi"/>
                <w:b/>
                <w:bCs/>
              </w:rPr>
              <w:t>Zie bestand: Veilige Feestdagen1</w:t>
            </w:r>
            <w:r w:rsidR="008C2F91">
              <w:rPr>
                <w:rFonts w:cstheme="minorHAnsi"/>
                <w:b/>
                <w:bCs/>
              </w:rPr>
              <w:t>_Huisnummer</w:t>
            </w:r>
            <w:r w:rsidRPr="00665EF3">
              <w:rPr>
                <w:rFonts w:cstheme="minorHAnsi"/>
                <w:b/>
                <w:bCs/>
              </w:rPr>
              <w:t>.jpg</w:t>
            </w:r>
          </w:p>
          <w:p w14:paraId="738F900A" w14:textId="77777777" w:rsidR="00665EF3" w:rsidRPr="00665EF3" w:rsidRDefault="00665EF3" w:rsidP="00F352BB">
            <w:pPr>
              <w:spacing w:after="0" w:line="240" w:lineRule="auto"/>
              <w:rPr>
                <w:rFonts w:cstheme="minorHAnsi"/>
              </w:rPr>
            </w:pPr>
          </w:p>
        </w:tc>
      </w:tr>
      <w:tr w:rsidR="00665EF3" w:rsidRPr="00665EF3" w14:paraId="62716CB9" w14:textId="77777777" w:rsidTr="007510E1">
        <w:trPr>
          <w:trHeight w:val="2703"/>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5FC83" w14:textId="77777777" w:rsidR="00665EF3" w:rsidRPr="004B78F8" w:rsidRDefault="00665EF3" w:rsidP="00F352BB">
            <w:pPr>
              <w:spacing w:after="0" w:line="240" w:lineRule="auto"/>
              <w:rPr>
                <w:rFonts w:eastAsia="Times New Roman" w:cstheme="minorHAnsi"/>
                <w:color w:val="F79646" w:themeColor="accent6"/>
                <w:lang w:eastAsia="nl-NL"/>
              </w:rPr>
            </w:pPr>
            <w:r w:rsidRPr="004B78F8">
              <w:rPr>
                <w:rFonts w:eastAsia="Times New Roman" w:cstheme="minorHAnsi"/>
                <w:color w:val="F79646" w:themeColor="accent6"/>
                <w:lang w:eastAsia="nl-NL"/>
              </w:rPr>
              <w:t>Facebook &amp; Insta</w:t>
            </w: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0BF37" w14:textId="77777777" w:rsidR="007510E1" w:rsidRDefault="007510E1" w:rsidP="254FFDA9">
            <w:pPr>
              <w:spacing w:after="0" w:line="240" w:lineRule="auto"/>
              <w:rPr>
                <w:rFonts w:eastAsia="system-ui"/>
                <w:b/>
                <w:bCs/>
                <w:color w:val="000000" w:themeColor="text1"/>
              </w:rPr>
            </w:pPr>
          </w:p>
          <w:p w14:paraId="320B42FC" w14:textId="17AC37AE" w:rsidR="005F2F2D" w:rsidRDefault="67B88C8D" w:rsidP="254FFDA9">
            <w:pPr>
              <w:spacing w:after="0" w:line="240" w:lineRule="auto"/>
              <w:rPr>
                <w:rFonts w:eastAsia="system-ui"/>
                <w:b/>
                <w:bCs/>
                <w:color w:val="000000" w:themeColor="text1"/>
              </w:rPr>
            </w:pPr>
            <w:r w:rsidRPr="254FFDA9">
              <w:rPr>
                <w:rFonts w:eastAsia="system-ui"/>
                <w:b/>
                <w:bCs/>
                <w:color w:val="000000" w:themeColor="text1"/>
              </w:rPr>
              <w:t xml:space="preserve">Is jouw huisnummer goed zichtbaar? </w:t>
            </w:r>
            <w:r w:rsidRPr="254FFDA9">
              <w:rPr>
                <w:rFonts w:ascii="Segoe UI Emoji" w:eastAsia="system-ui" w:hAnsi="Segoe UI Emoji" w:cs="Segoe UI Emoji"/>
                <w:b/>
                <w:bCs/>
                <w:color w:val="000000" w:themeColor="text1"/>
              </w:rPr>
              <w:t>👀</w:t>
            </w:r>
            <w:r w:rsidRPr="254FFDA9">
              <w:rPr>
                <w:rFonts w:eastAsia="system-ui"/>
                <w:b/>
                <w:bCs/>
                <w:color w:val="000000" w:themeColor="text1"/>
              </w:rPr>
              <w:t xml:space="preserve"> </w:t>
            </w:r>
          </w:p>
          <w:p w14:paraId="4CB4FDEA" w14:textId="5E9C1607" w:rsidR="00665EF3" w:rsidRPr="00665EF3" w:rsidRDefault="67B88C8D" w:rsidP="254FFDA9">
            <w:pPr>
              <w:spacing w:after="0" w:line="240" w:lineRule="auto"/>
              <w:rPr>
                <w:rFonts w:eastAsia="system-ui"/>
                <w:color w:val="000000" w:themeColor="text1"/>
              </w:rPr>
            </w:pPr>
            <w:r w:rsidRPr="254FFDA9">
              <w:rPr>
                <w:rFonts w:eastAsia="system-ui"/>
                <w:color w:val="000000" w:themeColor="text1"/>
              </w:rPr>
              <w:t xml:space="preserve">Zorg dat jouw huisnummer duidelijk zichtbaar is vanaf straat. Zeker in deze donkere maand! </w:t>
            </w:r>
            <w:r w:rsidR="00EB3BDD">
              <w:rPr>
                <w:rFonts w:eastAsia="system-ui"/>
                <w:color w:val="000000" w:themeColor="text1"/>
              </w:rPr>
              <w:t>Houd</w:t>
            </w:r>
            <w:r w:rsidR="00157B15" w:rsidRPr="00157B15">
              <w:rPr>
                <w:rFonts w:eastAsia="system-ui"/>
                <w:color w:val="000000" w:themeColor="text1"/>
              </w:rPr>
              <w:t xml:space="preserve"> je huisnummer vrij van versiering, zodat hulpdiensten </w:t>
            </w:r>
            <w:r w:rsidR="005F2F2D">
              <w:rPr>
                <w:rFonts w:eastAsia="system-ui"/>
                <w:color w:val="000000" w:themeColor="text1"/>
              </w:rPr>
              <w:t>jouw huis</w:t>
            </w:r>
            <w:r w:rsidR="00157B15" w:rsidRPr="00157B15">
              <w:rPr>
                <w:rFonts w:eastAsia="system-ui"/>
                <w:color w:val="000000" w:themeColor="text1"/>
              </w:rPr>
              <w:t xml:space="preserve"> snel kunnen vinden bij een noodsituatie.</w:t>
            </w:r>
          </w:p>
          <w:p w14:paraId="567DC90E" w14:textId="77777777" w:rsidR="00665EF3" w:rsidRPr="00665EF3" w:rsidRDefault="00665EF3" w:rsidP="00F352BB">
            <w:pPr>
              <w:spacing w:after="0" w:line="240" w:lineRule="auto"/>
              <w:rPr>
                <w:rFonts w:eastAsia="system-ui" w:cstheme="minorHAnsi"/>
                <w:color w:val="000000" w:themeColor="text1"/>
              </w:rPr>
            </w:pPr>
          </w:p>
          <w:p w14:paraId="6823DB46" w14:textId="2B28BF68" w:rsidR="00F7558E" w:rsidRPr="00F7558E" w:rsidRDefault="00665EF3" w:rsidP="00F7558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23" w:history="1">
              <w:r w:rsidR="00FB672E" w:rsidRPr="007C2137">
                <w:rPr>
                  <w:rStyle w:val="Hyperlink"/>
                </w:rPr>
                <w:t>https://www.vnog.nl/veiligewarmewinter</w:t>
              </w:r>
            </w:hyperlink>
            <w:r w:rsidR="00FB672E">
              <w:t xml:space="preserve"> </w:t>
            </w:r>
          </w:p>
          <w:p w14:paraId="685286FF" w14:textId="77777777" w:rsidR="00665EF3" w:rsidRPr="00665EF3" w:rsidRDefault="00665EF3" w:rsidP="00F352BB">
            <w:pPr>
              <w:spacing w:after="0" w:line="240" w:lineRule="auto"/>
              <w:rPr>
                <w:rFonts w:eastAsia="system-ui" w:cstheme="minorHAnsi"/>
                <w:color w:val="000000" w:themeColor="text1"/>
              </w:rPr>
            </w:pPr>
          </w:p>
          <w:p w14:paraId="1487E9AC" w14:textId="77777777" w:rsidR="00665EF3" w:rsidRDefault="00665EF3" w:rsidP="00F352BB">
            <w:pPr>
              <w:spacing w:after="0" w:line="240" w:lineRule="auto"/>
              <w:rPr>
                <w:rFonts w:eastAsia="Calibri" w:cstheme="minorHAnsi"/>
              </w:rPr>
            </w:pPr>
            <w:r w:rsidRPr="00665EF3">
              <w:rPr>
                <w:rFonts w:eastAsia="Calibri" w:cstheme="minorHAnsi"/>
              </w:rPr>
              <w:t xml:space="preserve">#veiligewarmewinter #veiligefeestdagen </w:t>
            </w:r>
            <w:r w:rsidR="00F7558E">
              <w:rPr>
                <w:rFonts w:eastAsia="Calibri" w:cstheme="minorHAnsi"/>
              </w:rPr>
              <w:t>#huisnummer</w:t>
            </w:r>
          </w:p>
          <w:p w14:paraId="4111C9A4" w14:textId="340FCFB5" w:rsidR="007510E1" w:rsidRPr="00665EF3" w:rsidRDefault="007510E1" w:rsidP="00F352BB">
            <w:pPr>
              <w:spacing w:after="0" w:line="240" w:lineRule="auto"/>
              <w:rPr>
                <w:rFonts w:eastAsia="Calibri" w:cstheme="minorHAnsi"/>
              </w:rPr>
            </w:pPr>
          </w:p>
        </w:tc>
      </w:tr>
    </w:tbl>
    <w:p w14:paraId="3464CE5F" w14:textId="77777777" w:rsidR="00665EF3" w:rsidRDefault="00665EF3" w:rsidP="00665EF3">
      <w:pPr>
        <w:rPr>
          <w:rFonts w:cstheme="minorHAnsi"/>
          <w:color w:val="F79646" w:themeColor="accent6"/>
        </w:rPr>
      </w:pPr>
    </w:p>
    <w:p w14:paraId="596A77FF" w14:textId="77777777" w:rsidR="00F7558E" w:rsidRPr="00665EF3" w:rsidRDefault="00F7558E" w:rsidP="00665EF3">
      <w:pPr>
        <w:rPr>
          <w:rFonts w:cstheme="minorHAnsi"/>
          <w:color w:val="F79646" w:themeColor="accent6"/>
        </w:rPr>
      </w:pPr>
    </w:p>
    <w:p w14:paraId="040B06DF" w14:textId="77777777" w:rsidR="00665EF3" w:rsidRPr="00665EF3" w:rsidRDefault="00665EF3" w:rsidP="00665EF3">
      <w:pPr>
        <w:rPr>
          <w:rFonts w:cstheme="minorHAnsi"/>
          <w:color w:val="F79646" w:themeColor="accent6"/>
        </w:rPr>
      </w:pPr>
    </w:p>
    <w:p w14:paraId="36133D21" w14:textId="278E799C" w:rsidR="00F7558E" w:rsidRDefault="00F7558E">
      <w:pPr>
        <w:spacing w:after="200" w:line="23" w:lineRule="auto"/>
        <w:rPr>
          <w:rFonts w:cstheme="minorHAnsi"/>
          <w:color w:val="F79646" w:themeColor="accent6"/>
        </w:rPr>
      </w:pPr>
      <w:r>
        <w:rPr>
          <w:rFonts w:cstheme="minorHAnsi"/>
          <w:color w:val="F79646" w:themeColor="accent6"/>
        </w:rPr>
        <w:br w:type="page"/>
      </w:r>
    </w:p>
    <w:p w14:paraId="1FDC27DF" w14:textId="77777777" w:rsidR="00665EF3" w:rsidRPr="00665EF3" w:rsidRDefault="00665EF3" w:rsidP="00665EF3">
      <w:pPr>
        <w:rPr>
          <w:rFonts w:cstheme="minorHAnsi"/>
          <w:color w:val="F79646" w:themeColor="accent6"/>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86"/>
        <w:gridCol w:w="7512"/>
      </w:tblGrid>
      <w:tr w:rsidR="00665EF3" w:rsidRPr="00665EF3" w14:paraId="3E54186F" w14:textId="77777777" w:rsidTr="00F7558E">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CE399" w14:textId="1F2C0689" w:rsidR="00665EF3" w:rsidRPr="00F7558E" w:rsidRDefault="00665EF3" w:rsidP="00F352BB">
            <w:pPr>
              <w:spacing w:after="0" w:line="240" w:lineRule="auto"/>
              <w:rPr>
                <w:rFonts w:eastAsia="Times New Roman" w:cstheme="minorHAnsi"/>
                <w:b/>
                <w:bCs/>
                <w:color w:val="F79646" w:themeColor="accent6"/>
                <w:lang w:eastAsia="nl-NL"/>
              </w:rPr>
            </w:pPr>
            <w:r w:rsidRPr="00F7558E">
              <w:rPr>
                <w:rFonts w:eastAsia="Times New Roman" w:cstheme="minorHAnsi"/>
                <w:b/>
                <w:bCs/>
                <w:color w:val="F79646" w:themeColor="accent6"/>
                <w:lang w:eastAsia="nl-NL"/>
              </w:rPr>
              <w:t xml:space="preserve">Post </w:t>
            </w:r>
            <w:r w:rsidR="00F05EC5">
              <w:rPr>
                <w:rFonts w:eastAsia="Times New Roman" w:cstheme="minorHAnsi"/>
                <w:b/>
                <w:bCs/>
                <w:color w:val="F79646" w:themeColor="accent6"/>
                <w:lang w:eastAsia="nl-NL"/>
              </w:rPr>
              <w:t>7</w:t>
            </w:r>
          </w:p>
        </w:tc>
      </w:tr>
      <w:tr w:rsidR="00665EF3" w:rsidRPr="00665EF3" w14:paraId="412F951B" w14:textId="77777777" w:rsidTr="00F7558E">
        <w:trPr>
          <w:trHeight w:val="300"/>
        </w:trPr>
        <w:tc>
          <w:tcPr>
            <w:tcW w:w="1019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A287A" w14:textId="09976564"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5</w:t>
            </w:r>
            <w:r w:rsidR="00A52682">
              <w:rPr>
                <w:rFonts w:eastAsia="Times New Roman" w:cstheme="minorHAnsi"/>
                <w:b/>
                <w:bCs/>
                <w:lang w:eastAsia="nl-NL"/>
              </w:rPr>
              <w:t>1</w:t>
            </w:r>
            <w:r w:rsidR="00664BA1">
              <w:rPr>
                <w:rFonts w:eastAsia="Times New Roman" w:cstheme="minorHAnsi"/>
                <w:b/>
                <w:bCs/>
                <w:lang w:eastAsia="nl-NL"/>
              </w:rPr>
              <w:t xml:space="preserve"> (18-12-2025)</w:t>
            </w:r>
          </w:p>
        </w:tc>
      </w:tr>
      <w:tr w:rsidR="00665EF3" w:rsidRPr="00665EF3" w14:paraId="690DCE2B" w14:textId="77777777" w:rsidTr="007510E1">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7FCE8"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Geadviseerde content</w:t>
            </w:r>
          </w:p>
          <w:p w14:paraId="6B2E30C9" w14:textId="77777777" w:rsidR="00665EF3" w:rsidRPr="00F7558E" w:rsidRDefault="00665EF3" w:rsidP="00F352BB">
            <w:pPr>
              <w:spacing w:after="0" w:line="240" w:lineRule="auto"/>
              <w:rPr>
                <w:rFonts w:eastAsia="Times New Roman" w:cstheme="minorHAnsi"/>
                <w:color w:val="F79646" w:themeColor="accent6"/>
                <w:lang w:eastAsia="nl-NL"/>
              </w:rPr>
            </w:pPr>
          </w:p>
          <w:p w14:paraId="66128D6C" w14:textId="77777777" w:rsidR="00665EF3" w:rsidRPr="00F7558E" w:rsidRDefault="00665EF3" w:rsidP="00F352BB">
            <w:pPr>
              <w:spacing w:after="0" w:line="240" w:lineRule="auto"/>
              <w:rPr>
                <w:rFonts w:eastAsia="Times New Roman" w:cstheme="minorHAnsi"/>
                <w:color w:val="F79646" w:themeColor="accent6"/>
                <w:lang w:eastAsia="nl-NL"/>
              </w:rPr>
            </w:pP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039D3E" w14:textId="77777777" w:rsidR="00AF4DCA" w:rsidRDefault="00AF4DCA" w:rsidP="00F352BB">
            <w:pPr>
              <w:pStyle w:val="Geenafstand"/>
              <w:rPr>
                <w:rFonts w:asciiTheme="minorHAnsi" w:hAnsiTheme="minorHAnsi" w:cstheme="minorHAnsi"/>
                <w:sz w:val="22"/>
              </w:rPr>
            </w:pPr>
          </w:p>
          <w:p w14:paraId="70C8528E" w14:textId="3ACAB540" w:rsidR="00665EF3" w:rsidRPr="00665EF3" w:rsidRDefault="00B056F0" w:rsidP="00F352BB">
            <w:pPr>
              <w:pStyle w:val="Geenafstand"/>
              <w:rPr>
                <w:rFonts w:asciiTheme="minorHAnsi" w:hAnsiTheme="minorHAnsi" w:cstheme="minorHAnsi"/>
                <w:sz w:val="22"/>
              </w:rPr>
            </w:pPr>
            <w:r>
              <w:rPr>
                <w:rFonts w:asciiTheme="minorHAnsi" w:hAnsiTheme="minorHAnsi" w:cstheme="minorHAnsi"/>
                <w:noProof/>
                <w:sz w:val="22"/>
              </w:rPr>
              <w:drawing>
                <wp:inline distT="0" distB="0" distL="0" distR="0" wp14:anchorId="0D981C23" wp14:editId="60BD83A6">
                  <wp:extent cx="2698750" cy="2698750"/>
                  <wp:effectExtent l="0" t="0" r="6350" b="6350"/>
                  <wp:docPr id="725067612" name="Afbeelding 1" descr="Afbeelding met tekst, schermopname, muziek, l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67612" name="Afbeelding 1" descr="Afbeelding met tekst, schermopname, muziek, licht&#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8750" cy="2698750"/>
                          </a:xfrm>
                          <a:prstGeom prst="rect">
                            <a:avLst/>
                          </a:prstGeom>
                        </pic:spPr>
                      </pic:pic>
                    </a:graphicData>
                  </a:graphic>
                </wp:inline>
              </w:drawing>
            </w:r>
          </w:p>
          <w:p w14:paraId="5014081F" w14:textId="77777777" w:rsidR="00665EF3" w:rsidRPr="00665EF3" w:rsidRDefault="00665EF3" w:rsidP="00F352BB">
            <w:pPr>
              <w:pStyle w:val="Geenafstand"/>
              <w:rPr>
                <w:rFonts w:asciiTheme="minorHAnsi" w:hAnsiTheme="minorHAnsi" w:cstheme="minorHAnsi"/>
                <w:sz w:val="22"/>
              </w:rPr>
            </w:pPr>
          </w:p>
          <w:p w14:paraId="2B8874E4" w14:textId="1F6A6677" w:rsidR="00665EF3" w:rsidRPr="00665EF3" w:rsidRDefault="00665EF3" w:rsidP="00F352BB">
            <w:pPr>
              <w:pStyle w:val="Geenafstand"/>
              <w:rPr>
                <w:rFonts w:asciiTheme="minorHAnsi" w:hAnsiTheme="minorHAnsi" w:cstheme="minorHAnsi"/>
                <w:b/>
                <w:bCs/>
                <w:sz w:val="22"/>
              </w:rPr>
            </w:pPr>
            <w:r w:rsidRPr="00665EF3">
              <w:rPr>
                <w:rFonts w:asciiTheme="minorHAnsi" w:hAnsiTheme="minorHAnsi" w:cstheme="minorHAnsi"/>
                <w:b/>
                <w:bCs/>
                <w:sz w:val="22"/>
              </w:rPr>
              <w:t>Zie bestand: Veilige Feestdagen2</w:t>
            </w:r>
            <w:r w:rsidR="00CF03FE">
              <w:rPr>
                <w:rFonts w:asciiTheme="minorHAnsi" w:hAnsiTheme="minorHAnsi" w:cstheme="minorHAnsi"/>
                <w:b/>
                <w:bCs/>
                <w:sz w:val="22"/>
              </w:rPr>
              <w:t>_Stekkerdozen</w:t>
            </w:r>
            <w:r w:rsidRPr="00665EF3">
              <w:rPr>
                <w:rFonts w:asciiTheme="minorHAnsi" w:hAnsiTheme="minorHAnsi" w:cstheme="minorHAnsi"/>
                <w:b/>
                <w:bCs/>
                <w:sz w:val="22"/>
              </w:rPr>
              <w:t>.jpg</w:t>
            </w:r>
          </w:p>
          <w:p w14:paraId="2CF90A53" w14:textId="77777777" w:rsidR="00665EF3" w:rsidRPr="00665EF3" w:rsidRDefault="00665EF3" w:rsidP="00F352BB">
            <w:pPr>
              <w:pStyle w:val="Geenafstand"/>
              <w:rPr>
                <w:rFonts w:asciiTheme="minorHAnsi" w:hAnsiTheme="minorHAnsi" w:cstheme="minorHAnsi"/>
                <w:sz w:val="22"/>
              </w:rPr>
            </w:pPr>
          </w:p>
        </w:tc>
      </w:tr>
      <w:tr w:rsidR="00665EF3" w:rsidRPr="00665EF3" w14:paraId="2EBB7A7D" w14:textId="77777777" w:rsidTr="007510E1">
        <w:trPr>
          <w:trHeight w:val="300"/>
        </w:trPr>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AB346B" w14:textId="77777777" w:rsidR="00665EF3" w:rsidRPr="00F7558E" w:rsidRDefault="00665EF3" w:rsidP="00F352BB">
            <w:pPr>
              <w:spacing w:after="0" w:line="240" w:lineRule="auto"/>
              <w:rPr>
                <w:rFonts w:eastAsia="Times New Roman" w:cstheme="minorHAnsi"/>
                <w:color w:val="F79646" w:themeColor="accent6"/>
                <w:lang w:eastAsia="nl-NL"/>
              </w:rPr>
            </w:pPr>
            <w:r w:rsidRPr="00F7558E">
              <w:rPr>
                <w:rFonts w:eastAsia="Times New Roman" w:cstheme="minorHAnsi"/>
                <w:color w:val="F79646" w:themeColor="accent6"/>
                <w:lang w:eastAsia="nl-NL"/>
              </w:rPr>
              <w:t>Facebook &amp; Insta</w:t>
            </w:r>
          </w:p>
        </w:tc>
        <w:tc>
          <w:tcPr>
            <w:tcW w:w="75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B11DF" w14:textId="77777777" w:rsidR="004D5A09" w:rsidRDefault="004D5A09" w:rsidP="004D5A09">
            <w:pPr>
              <w:spacing w:after="0"/>
              <w:rPr>
                <w:rFonts w:eastAsia="system-ui" w:cstheme="minorHAnsi"/>
                <w:b/>
                <w:bCs/>
              </w:rPr>
            </w:pPr>
          </w:p>
          <w:p w14:paraId="018436E4" w14:textId="0180CCF1" w:rsidR="004D5A09" w:rsidRDefault="00665EF3" w:rsidP="004D5A09">
            <w:pPr>
              <w:spacing w:after="0"/>
              <w:rPr>
                <w:rFonts w:ascii="Segoe UI Emoji" w:eastAsia="system-ui" w:hAnsi="Segoe UI Emoji" w:cs="Segoe UI Emoji"/>
                <w:b/>
                <w:bCs/>
              </w:rPr>
            </w:pPr>
            <w:r w:rsidRPr="00665EF3">
              <w:rPr>
                <w:rFonts w:eastAsia="system-ui" w:cstheme="minorHAnsi"/>
                <w:b/>
                <w:bCs/>
              </w:rPr>
              <w:t xml:space="preserve">Gebruik jij jouw stekkerdozen </w:t>
            </w:r>
            <w:r w:rsidR="004D5A09" w:rsidRPr="00665EF3">
              <w:rPr>
                <w:rFonts w:eastAsia="system-ui" w:cstheme="minorHAnsi"/>
                <w:b/>
                <w:bCs/>
              </w:rPr>
              <w:t>veilig?</w:t>
            </w:r>
            <w:r w:rsidR="004D5A09" w:rsidRPr="00665EF3">
              <w:rPr>
                <w:rFonts w:ascii="Segoe UI Emoji" w:eastAsia="system-ui" w:hAnsi="Segoe UI Emoji" w:cs="Segoe UI Emoji"/>
                <w:b/>
                <w:bCs/>
              </w:rPr>
              <w:t xml:space="preserve"> 🔥</w:t>
            </w:r>
          </w:p>
          <w:p w14:paraId="3006BCD2" w14:textId="0A5BDEEF" w:rsidR="00665EF3" w:rsidRPr="00665EF3" w:rsidRDefault="00665EF3" w:rsidP="004D5A09">
            <w:pPr>
              <w:spacing w:after="0"/>
              <w:rPr>
                <w:rFonts w:eastAsia="system-ui" w:cstheme="minorHAnsi"/>
              </w:rPr>
            </w:pPr>
            <w:r w:rsidRPr="00665EF3">
              <w:rPr>
                <w:rFonts w:eastAsia="system-ui" w:cstheme="minorHAnsi"/>
              </w:rPr>
              <w:t>Een verlengsnoer voor jouw kerstverlichting? Dat doe je brandveilig met deze tips:</w:t>
            </w:r>
          </w:p>
          <w:p w14:paraId="0D8696DD"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Controleer voor gebruik of je verlengsnoer nog goed werkt en of er geen beschadigingen in de kabel zitten</w:t>
            </w:r>
          </w:p>
          <w:p w14:paraId="7F565634"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Gebruik één verlengsnoer per stopcontact en koppel geen stekkerdozen aan elkaar</w:t>
            </w:r>
          </w:p>
          <w:p w14:paraId="2E35F264"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Leg stekkerdozen op een onbrandbare en vrije plek</w:t>
            </w:r>
            <w:r w:rsidRPr="00665EF3">
              <w:rPr>
                <w:rFonts w:cstheme="minorHAnsi"/>
              </w:rPr>
              <w:br/>
            </w:r>
          </w:p>
          <w:p w14:paraId="78184D08" w14:textId="0DA0CE71" w:rsidR="00BA49BE" w:rsidRDefault="00BA49BE" w:rsidP="00BA49BE">
            <w:r w:rsidRPr="00665EF3">
              <w:rPr>
                <w:rFonts w:eastAsia="system-ui" w:cstheme="minorHAnsi"/>
                <w:color w:val="000000" w:themeColor="text1"/>
              </w:rPr>
              <w:t xml:space="preserve">Meer tips voor een veilige warme winter? </w:t>
            </w:r>
            <w:r w:rsidRPr="00665EF3">
              <w:rPr>
                <w:rFonts w:ascii="Wingdings" w:eastAsia="Wingdings" w:hAnsi="Wingdings" w:cstheme="minorHAnsi"/>
                <w:color w:val="000000" w:themeColor="text1"/>
              </w:rPr>
              <w:t>à</w:t>
            </w:r>
            <w:r w:rsidRPr="00665EF3">
              <w:rPr>
                <w:rFonts w:eastAsia="system-ui" w:cstheme="minorHAnsi"/>
                <w:color w:val="000000" w:themeColor="text1"/>
              </w:rPr>
              <w:t xml:space="preserve"> </w:t>
            </w:r>
            <w:hyperlink r:id="rId25" w:history="1">
              <w:r w:rsidR="00FB672E" w:rsidRPr="007C2137">
                <w:rPr>
                  <w:rStyle w:val="Hyperlink"/>
                </w:rPr>
                <w:t>https://www.vnog.nl/veiligewarmewinter</w:t>
              </w:r>
            </w:hyperlink>
            <w:r w:rsidR="00FB672E">
              <w:t xml:space="preserve"> </w:t>
            </w:r>
          </w:p>
          <w:p w14:paraId="7F12591A" w14:textId="77777777" w:rsidR="004D5A09" w:rsidRPr="00F7558E" w:rsidRDefault="004D5A09" w:rsidP="004D5A09">
            <w:pPr>
              <w:spacing w:after="0"/>
            </w:pPr>
          </w:p>
          <w:p w14:paraId="3E8913D9" w14:textId="172D6895" w:rsidR="00665EF3" w:rsidRPr="00665EF3" w:rsidRDefault="00665EF3" w:rsidP="00F352BB">
            <w:pPr>
              <w:spacing w:after="0"/>
              <w:rPr>
                <w:rFonts w:eastAsia="system-ui" w:cstheme="minorHAnsi"/>
              </w:rPr>
            </w:pPr>
            <w:r w:rsidRPr="00665EF3">
              <w:rPr>
                <w:rFonts w:eastAsia="system-ui" w:cstheme="minorHAnsi"/>
              </w:rPr>
              <w:t>#veiligewarmewinter #veiligefeestdagen</w:t>
            </w:r>
            <w:r w:rsidR="00A52682">
              <w:rPr>
                <w:rFonts w:eastAsia="system-ui" w:cstheme="minorHAnsi"/>
              </w:rPr>
              <w:t xml:space="preserve"> #verlengsnoeren</w:t>
            </w:r>
            <w:r w:rsidR="009D0987">
              <w:rPr>
                <w:rFonts w:eastAsia="system-ui" w:cstheme="minorHAnsi"/>
              </w:rPr>
              <w:t xml:space="preserve"> </w:t>
            </w:r>
          </w:p>
          <w:p w14:paraId="2BCB3BA2" w14:textId="77777777" w:rsidR="00665EF3" w:rsidRPr="00665EF3" w:rsidRDefault="00665EF3" w:rsidP="00F352BB">
            <w:pPr>
              <w:pStyle w:val="Geenafstand"/>
              <w:rPr>
                <w:rFonts w:asciiTheme="minorHAnsi" w:hAnsiTheme="minorHAnsi" w:cstheme="minorHAnsi"/>
                <w:sz w:val="22"/>
              </w:rPr>
            </w:pPr>
          </w:p>
        </w:tc>
      </w:tr>
    </w:tbl>
    <w:p w14:paraId="6956CF92" w14:textId="77777777" w:rsidR="00665EF3" w:rsidRDefault="00665EF3" w:rsidP="00665EF3">
      <w:pPr>
        <w:rPr>
          <w:rFonts w:cstheme="minorHAnsi"/>
          <w:color w:val="F79646" w:themeColor="accent6"/>
        </w:rPr>
      </w:pPr>
    </w:p>
    <w:p w14:paraId="4137AAA3" w14:textId="77777777" w:rsidR="00A52682" w:rsidRPr="00665EF3" w:rsidRDefault="00A52682" w:rsidP="00665EF3">
      <w:pPr>
        <w:rPr>
          <w:rFonts w:cstheme="minorHAnsi"/>
          <w:color w:val="F79646" w:themeColor="accent6"/>
        </w:rPr>
      </w:pPr>
    </w:p>
    <w:p w14:paraId="6FF15F57" w14:textId="77777777" w:rsidR="00665EF3" w:rsidRPr="00665EF3" w:rsidRDefault="00665EF3" w:rsidP="00665EF3">
      <w:pPr>
        <w:rPr>
          <w:rFonts w:cstheme="minorHAnsi"/>
          <w:color w:val="F79646" w:themeColor="accent6"/>
        </w:rPr>
      </w:pPr>
    </w:p>
    <w:p w14:paraId="054C3055" w14:textId="60924374" w:rsidR="00A52682" w:rsidRDefault="00A52682" w:rsidP="00F05EC5">
      <w:pPr>
        <w:spacing w:after="200" w:line="23" w:lineRule="auto"/>
        <w:rPr>
          <w:rFonts w:cstheme="minorHAnsi"/>
          <w:color w:val="F79646" w:themeColor="accent6"/>
        </w:rPr>
      </w:pPr>
    </w:p>
    <w:p w14:paraId="707968E7" w14:textId="77777777" w:rsidR="00A52682" w:rsidRDefault="00A52682">
      <w:pPr>
        <w:spacing w:after="200" w:line="23" w:lineRule="auto"/>
        <w:rPr>
          <w:rFonts w:cstheme="minorHAnsi"/>
          <w:color w:val="F79646" w:themeColor="accent6"/>
        </w:rPr>
      </w:pPr>
      <w:r>
        <w:rPr>
          <w:rFonts w:cstheme="minorHAnsi"/>
          <w:color w:val="F79646" w:themeColor="accent6"/>
        </w:rPr>
        <w:br w:type="page"/>
      </w:r>
    </w:p>
    <w:p w14:paraId="011D03E4" w14:textId="7CBA5C60" w:rsidR="00665EF3" w:rsidRPr="00665EF3" w:rsidRDefault="00665EF3" w:rsidP="00665EF3">
      <w:pPr>
        <w:rPr>
          <w:rFonts w:cstheme="minorHAnsi"/>
          <w:color w:val="F79646" w:themeColor="accent6"/>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06"/>
      </w:tblGrid>
      <w:tr w:rsidR="00665EF3" w:rsidRPr="00665EF3" w14:paraId="74DB67FE"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ADFE0" w14:textId="410870D2" w:rsidR="00665EF3" w:rsidRPr="00A52682" w:rsidRDefault="00A57C94" w:rsidP="00F352BB">
            <w:pPr>
              <w:spacing w:after="0" w:line="240" w:lineRule="auto"/>
              <w:rPr>
                <w:rFonts w:eastAsia="Times New Roman" w:cstheme="minorHAnsi"/>
                <w:b/>
                <w:bCs/>
                <w:color w:val="F79646" w:themeColor="accent6"/>
                <w:lang w:eastAsia="nl-NL"/>
              </w:rPr>
            </w:pPr>
            <w:r>
              <w:rPr>
                <w:rFonts w:eastAsia="Times New Roman" w:cstheme="minorHAnsi"/>
                <w:b/>
                <w:bCs/>
                <w:color w:val="F79646" w:themeColor="accent6"/>
                <w:lang w:eastAsia="nl-NL"/>
              </w:rPr>
              <w:t>Post</w:t>
            </w:r>
            <w:r w:rsidR="00F05EC5">
              <w:rPr>
                <w:rFonts w:eastAsia="Times New Roman" w:cstheme="minorHAnsi"/>
                <w:b/>
                <w:bCs/>
                <w:color w:val="F79646" w:themeColor="accent6"/>
                <w:lang w:eastAsia="nl-NL"/>
              </w:rPr>
              <w:t xml:space="preserve"> 8</w:t>
            </w:r>
            <w:r>
              <w:rPr>
                <w:rFonts w:eastAsia="Times New Roman" w:cstheme="minorHAnsi"/>
                <w:b/>
                <w:bCs/>
                <w:color w:val="F79646" w:themeColor="accent6"/>
                <w:lang w:eastAsia="nl-NL"/>
              </w:rPr>
              <w:t xml:space="preserve">: </w:t>
            </w:r>
            <w:r w:rsidR="00665EF3" w:rsidRPr="00A52682">
              <w:rPr>
                <w:rFonts w:eastAsia="Times New Roman" w:cstheme="minorHAnsi"/>
                <w:b/>
                <w:bCs/>
                <w:color w:val="F79646" w:themeColor="accent6"/>
                <w:lang w:eastAsia="nl-NL"/>
              </w:rPr>
              <w:t>VIDEO</w:t>
            </w:r>
          </w:p>
        </w:tc>
      </w:tr>
      <w:tr w:rsidR="00665EF3" w:rsidRPr="00665EF3" w14:paraId="25692859"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17BDA" w14:textId="7D0A18A7" w:rsidR="00665EF3" w:rsidRPr="00665EF3" w:rsidRDefault="00665EF3" w:rsidP="00F352BB">
            <w:pPr>
              <w:spacing w:line="240" w:lineRule="auto"/>
              <w:rPr>
                <w:rFonts w:eastAsia="Times New Roman" w:cstheme="minorHAnsi"/>
                <w:b/>
                <w:bCs/>
                <w:lang w:eastAsia="nl-NL"/>
              </w:rPr>
            </w:pPr>
            <w:r w:rsidRPr="00665EF3">
              <w:rPr>
                <w:rFonts w:eastAsia="Times New Roman" w:cstheme="minorHAnsi"/>
                <w:b/>
                <w:bCs/>
                <w:lang w:eastAsia="nl-NL"/>
              </w:rPr>
              <w:t>Datum plaatsing: week 52 (24</w:t>
            </w:r>
            <w:r w:rsidR="000F7E2D">
              <w:rPr>
                <w:rFonts w:eastAsia="Times New Roman" w:cstheme="minorHAnsi"/>
                <w:b/>
                <w:bCs/>
                <w:lang w:eastAsia="nl-NL"/>
              </w:rPr>
              <w:t>-12-2025)</w:t>
            </w:r>
          </w:p>
        </w:tc>
      </w:tr>
      <w:tr w:rsidR="00665EF3" w:rsidRPr="00665EF3" w14:paraId="52C42B7B" w14:textId="77777777" w:rsidTr="00A52682">
        <w:trPr>
          <w:trHeight w:val="300"/>
        </w:trPr>
        <w:tc>
          <w:tcPr>
            <w:tcW w:w="10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DA31E" w14:textId="77777777" w:rsidR="00665EF3" w:rsidRPr="00665EF3" w:rsidRDefault="00665EF3" w:rsidP="00F352BB">
            <w:pPr>
              <w:spacing w:after="0" w:line="240" w:lineRule="auto"/>
              <w:rPr>
                <w:rFonts w:eastAsia="Times New Roman" w:cstheme="minorHAnsi"/>
                <w:lang w:eastAsia="nl-NL"/>
              </w:rPr>
            </w:pPr>
            <w:r w:rsidRPr="00665EF3">
              <w:rPr>
                <w:rFonts w:eastAsia="Times New Roman" w:cstheme="minorHAnsi"/>
                <w:lang w:eastAsia="nl-NL"/>
              </w:rPr>
              <w:t xml:space="preserve">Plaats </w:t>
            </w:r>
            <w:proofErr w:type="spellStart"/>
            <w:r w:rsidRPr="00665EF3">
              <w:rPr>
                <w:rFonts w:eastAsia="Times New Roman" w:cstheme="minorHAnsi"/>
                <w:b/>
                <w:bCs/>
                <w:lang w:eastAsia="nl-NL"/>
              </w:rPr>
              <w:t>VIDEO_mettips_Formaat</w:t>
            </w:r>
            <w:proofErr w:type="spellEnd"/>
            <w:r w:rsidRPr="00665EF3">
              <w:rPr>
                <w:rFonts w:eastAsia="Times New Roman" w:cstheme="minorHAnsi"/>
                <w:b/>
                <w:bCs/>
                <w:lang w:eastAsia="nl-NL"/>
              </w:rPr>
              <w:t xml:space="preserve"> 16x9 </w:t>
            </w:r>
            <w:r w:rsidRPr="00665EF3">
              <w:rPr>
                <w:rFonts w:eastAsia="Times New Roman" w:cstheme="minorHAnsi"/>
                <w:lang w:eastAsia="nl-NL"/>
              </w:rPr>
              <w:t>op tijdlijn Facebook</w:t>
            </w:r>
            <w:r w:rsidRPr="00665EF3">
              <w:rPr>
                <w:rFonts w:eastAsia="Times New Roman" w:cstheme="minorHAnsi"/>
                <w:lang w:eastAsia="nl-NL"/>
              </w:rPr>
              <w:br/>
            </w:r>
          </w:p>
          <w:p w14:paraId="2DA78600" w14:textId="77777777" w:rsidR="00665EF3" w:rsidRPr="00665EF3" w:rsidRDefault="00665EF3" w:rsidP="00F352BB">
            <w:pPr>
              <w:spacing w:line="240" w:lineRule="auto"/>
              <w:rPr>
                <w:rFonts w:eastAsia="Times New Roman" w:cstheme="minorHAnsi"/>
                <w:lang w:eastAsia="nl-NL"/>
              </w:rPr>
            </w:pPr>
            <w:r w:rsidRPr="00665EF3">
              <w:rPr>
                <w:rFonts w:eastAsia="Times New Roman" w:cstheme="minorHAnsi"/>
                <w:lang w:eastAsia="nl-NL"/>
              </w:rPr>
              <w:t xml:space="preserve">Plaats </w:t>
            </w:r>
            <w:r w:rsidRPr="00665EF3">
              <w:rPr>
                <w:rFonts w:eastAsia="Times New Roman" w:cstheme="minorHAnsi"/>
                <w:b/>
                <w:bCs/>
                <w:lang w:eastAsia="nl-NL"/>
              </w:rPr>
              <w:t xml:space="preserve">VIDEO_mettips_Formaat1x1 </w:t>
            </w:r>
            <w:r w:rsidRPr="00665EF3">
              <w:rPr>
                <w:rFonts w:eastAsia="Times New Roman" w:cstheme="minorHAnsi"/>
                <w:lang w:eastAsia="nl-NL"/>
              </w:rPr>
              <w:t>op tijdlijn Instagram</w:t>
            </w:r>
          </w:p>
          <w:p w14:paraId="0ECC6826" w14:textId="77777777" w:rsidR="00665EF3" w:rsidRPr="00665EF3" w:rsidRDefault="00665EF3" w:rsidP="00F352BB">
            <w:pPr>
              <w:spacing w:line="240" w:lineRule="auto"/>
              <w:rPr>
                <w:rFonts w:eastAsia="Times New Roman" w:cstheme="minorHAnsi"/>
                <w:b/>
                <w:bCs/>
                <w:lang w:eastAsia="nl-NL"/>
              </w:rPr>
            </w:pPr>
          </w:p>
        </w:tc>
      </w:tr>
    </w:tbl>
    <w:p w14:paraId="27C195CB" w14:textId="0F762A05" w:rsidR="00665EF3" w:rsidRPr="00665EF3" w:rsidRDefault="00665EF3" w:rsidP="00665EF3">
      <w:pPr>
        <w:rPr>
          <w:rFonts w:cstheme="minorHAnsi"/>
        </w:rPr>
      </w:pPr>
    </w:p>
    <w:tbl>
      <w:tblPr>
        <w:tblW w:w="0" w:type="auto"/>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94"/>
        <w:gridCol w:w="7312"/>
      </w:tblGrid>
      <w:tr w:rsidR="00665EF3" w:rsidRPr="00665EF3" w14:paraId="30BCB553" w14:textId="77777777" w:rsidTr="00A52682">
        <w:trPr>
          <w:trHeight w:val="402"/>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C56DA" w14:textId="10640514" w:rsidR="00665EF3" w:rsidRPr="00A52682" w:rsidRDefault="00665EF3" w:rsidP="00F352BB">
            <w:pPr>
              <w:spacing w:after="0" w:line="240" w:lineRule="auto"/>
              <w:rPr>
                <w:rFonts w:eastAsia="Times New Roman" w:cstheme="minorHAnsi"/>
                <w:b/>
                <w:bCs/>
                <w:color w:val="F79646" w:themeColor="accent6"/>
                <w:lang w:eastAsia="nl-NL"/>
              </w:rPr>
            </w:pPr>
            <w:r w:rsidRPr="00A52682">
              <w:rPr>
                <w:rFonts w:eastAsia="Times New Roman" w:cstheme="minorHAnsi"/>
                <w:b/>
                <w:bCs/>
                <w:color w:val="F79646" w:themeColor="accent6"/>
                <w:lang w:eastAsia="nl-NL"/>
              </w:rPr>
              <w:t>Post</w:t>
            </w:r>
            <w:r w:rsidR="00F05EC5">
              <w:rPr>
                <w:rFonts w:eastAsia="Times New Roman" w:cstheme="minorHAnsi"/>
                <w:b/>
                <w:bCs/>
                <w:color w:val="F79646" w:themeColor="accent6"/>
                <w:lang w:eastAsia="nl-NL"/>
              </w:rPr>
              <w:t xml:space="preserve"> 9</w:t>
            </w:r>
          </w:p>
        </w:tc>
      </w:tr>
      <w:tr w:rsidR="00665EF3" w:rsidRPr="00665EF3" w14:paraId="5268A1F3" w14:textId="77777777" w:rsidTr="00A52682">
        <w:trPr>
          <w:trHeight w:val="300"/>
        </w:trPr>
        <w:tc>
          <w:tcPr>
            <w:tcW w:w="102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4F99B" w14:textId="52908E74" w:rsidR="00665EF3" w:rsidRPr="00665EF3" w:rsidRDefault="00665EF3" w:rsidP="00F352BB">
            <w:pPr>
              <w:spacing w:after="0" w:line="240" w:lineRule="auto"/>
              <w:rPr>
                <w:rFonts w:eastAsia="Times New Roman" w:cstheme="minorHAnsi"/>
                <w:b/>
                <w:bCs/>
                <w:lang w:eastAsia="nl-NL"/>
              </w:rPr>
            </w:pPr>
            <w:r w:rsidRPr="00665EF3">
              <w:rPr>
                <w:rFonts w:eastAsia="Times New Roman" w:cstheme="minorHAnsi"/>
                <w:b/>
                <w:bCs/>
                <w:lang w:eastAsia="nl-NL"/>
              </w:rPr>
              <w:t xml:space="preserve">Datum plaatsing: week 1 </w:t>
            </w:r>
            <w:r w:rsidR="00411FBE">
              <w:rPr>
                <w:rFonts w:eastAsia="Times New Roman" w:cstheme="minorHAnsi"/>
                <w:b/>
                <w:bCs/>
                <w:lang w:eastAsia="nl-NL"/>
              </w:rPr>
              <w:t>(</w:t>
            </w:r>
            <w:r w:rsidR="00F05EC5">
              <w:rPr>
                <w:rFonts w:eastAsia="Times New Roman" w:cstheme="minorHAnsi"/>
                <w:b/>
                <w:bCs/>
                <w:lang w:eastAsia="nl-NL"/>
              </w:rPr>
              <w:t>30-12-202</w:t>
            </w:r>
            <w:r w:rsidR="000F7E2D">
              <w:rPr>
                <w:rFonts w:eastAsia="Times New Roman" w:cstheme="minorHAnsi"/>
                <w:b/>
                <w:bCs/>
                <w:lang w:eastAsia="nl-NL"/>
              </w:rPr>
              <w:t>5)</w:t>
            </w:r>
          </w:p>
        </w:tc>
      </w:tr>
      <w:tr w:rsidR="00665EF3" w:rsidRPr="00665EF3" w14:paraId="2BA6B275" w14:textId="77777777" w:rsidTr="00A52682">
        <w:trPr>
          <w:trHeight w:val="300"/>
        </w:trPr>
        <w:tc>
          <w:tcPr>
            <w:tcW w:w="2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9BDAC"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Geadviseerde content</w:t>
            </w:r>
          </w:p>
          <w:p w14:paraId="5D8E3385" w14:textId="77777777" w:rsidR="00665EF3" w:rsidRPr="00A52682" w:rsidRDefault="00665EF3" w:rsidP="00F352BB">
            <w:pPr>
              <w:spacing w:after="0" w:line="240" w:lineRule="auto"/>
              <w:rPr>
                <w:rFonts w:eastAsia="Times New Roman" w:cstheme="minorHAnsi"/>
                <w:color w:val="F79646" w:themeColor="accent6"/>
                <w:lang w:eastAsia="nl-NL"/>
              </w:rPr>
            </w:pPr>
          </w:p>
          <w:p w14:paraId="509107DC" w14:textId="77777777" w:rsidR="00665EF3" w:rsidRPr="00A52682" w:rsidRDefault="00665EF3" w:rsidP="00A52682">
            <w:pPr>
              <w:rPr>
                <w:rFonts w:eastAsia="Times New Roman" w:cstheme="minorHAnsi"/>
                <w:color w:val="F79646" w:themeColor="accent6"/>
                <w:lang w:eastAsia="nl-NL"/>
              </w:rPr>
            </w:pPr>
          </w:p>
        </w:tc>
        <w:tc>
          <w:tcPr>
            <w:tcW w:w="7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E75737" w14:textId="77777777" w:rsidR="00665EF3" w:rsidRPr="00665EF3" w:rsidRDefault="00665EF3" w:rsidP="00F352BB">
            <w:pPr>
              <w:pStyle w:val="Geenafstand"/>
              <w:rPr>
                <w:rFonts w:asciiTheme="minorHAnsi" w:eastAsia="Calibri" w:hAnsiTheme="minorHAnsi" w:cstheme="minorHAnsi"/>
                <w:sz w:val="22"/>
              </w:rPr>
            </w:pPr>
          </w:p>
          <w:p w14:paraId="5409C015" w14:textId="77777777" w:rsidR="00665EF3" w:rsidRPr="00665EF3" w:rsidRDefault="00665EF3" w:rsidP="00F352BB">
            <w:pPr>
              <w:pStyle w:val="Geenafstand"/>
              <w:rPr>
                <w:rFonts w:asciiTheme="minorHAnsi" w:eastAsia="Calibri" w:hAnsiTheme="minorHAnsi" w:cstheme="minorHAnsi"/>
                <w:sz w:val="22"/>
              </w:rPr>
            </w:pPr>
            <w:r w:rsidRPr="00665EF3">
              <w:rPr>
                <w:rFonts w:asciiTheme="minorHAnsi" w:hAnsiTheme="minorHAnsi" w:cstheme="minorHAnsi"/>
                <w:noProof/>
                <w:sz w:val="22"/>
              </w:rPr>
              <w:drawing>
                <wp:inline distT="0" distB="0" distL="0" distR="0" wp14:anchorId="287FB8F2" wp14:editId="2660E2D7">
                  <wp:extent cx="2581275" cy="2581275"/>
                  <wp:effectExtent l="0" t="0" r="9525" b="9525"/>
                  <wp:docPr id="442644467" name="Afbeelding 1" descr="Afbeelding met tekst, Fastfood, Snack,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4467" name="Afbeelding 1" descr="Afbeelding met tekst, Fastfood, Snack, voedsel&#10;&#10;Door AI gegenereerde inhoud is mogelijk onjuist."/>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151ABD13" w14:textId="77777777" w:rsidR="00665EF3" w:rsidRPr="00665EF3" w:rsidRDefault="00665EF3" w:rsidP="00F352BB">
            <w:pPr>
              <w:pStyle w:val="Geenafstand"/>
              <w:rPr>
                <w:rFonts w:asciiTheme="minorHAnsi" w:eastAsia="Calibri" w:hAnsiTheme="minorHAnsi" w:cstheme="minorHAnsi"/>
                <w:sz w:val="22"/>
              </w:rPr>
            </w:pPr>
          </w:p>
          <w:p w14:paraId="3DD43468" w14:textId="5735B854" w:rsidR="00665EF3" w:rsidRPr="00665EF3" w:rsidRDefault="00665EF3" w:rsidP="00A52682">
            <w:pPr>
              <w:pStyle w:val="Geenafstand"/>
              <w:rPr>
                <w:rFonts w:asciiTheme="minorHAnsi" w:eastAsia="Calibri" w:hAnsiTheme="minorHAnsi" w:cstheme="minorHAnsi"/>
                <w:b/>
                <w:bCs/>
                <w:sz w:val="22"/>
              </w:rPr>
            </w:pPr>
            <w:r w:rsidRPr="00665EF3">
              <w:rPr>
                <w:rFonts w:asciiTheme="minorHAnsi" w:eastAsia="Calibri" w:hAnsiTheme="minorHAnsi" w:cstheme="minorHAnsi"/>
                <w:b/>
                <w:bCs/>
                <w:sz w:val="22"/>
              </w:rPr>
              <w:t xml:space="preserve">Zie bestand: Veilige </w:t>
            </w:r>
            <w:r w:rsidR="00383A8A">
              <w:rPr>
                <w:rFonts w:asciiTheme="minorHAnsi" w:eastAsia="Calibri" w:hAnsiTheme="minorHAnsi" w:cstheme="minorHAnsi"/>
                <w:b/>
                <w:bCs/>
                <w:sz w:val="22"/>
              </w:rPr>
              <w:t>F</w:t>
            </w:r>
            <w:r w:rsidRPr="00665EF3">
              <w:rPr>
                <w:rFonts w:asciiTheme="minorHAnsi" w:eastAsia="Calibri" w:hAnsiTheme="minorHAnsi" w:cstheme="minorHAnsi"/>
                <w:b/>
                <w:bCs/>
                <w:sz w:val="22"/>
              </w:rPr>
              <w:t>eestdagen5</w:t>
            </w:r>
            <w:r w:rsidR="0037781C">
              <w:rPr>
                <w:rFonts w:asciiTheme="minorHAnsi" w:eastAsia="Calibri" w:hAnsiTheme="minorHAnsi" w:cstheme="minorHAnsi"/>
                <w:b/>
                <w:bCs/>
                <w:sz w:val="22"/>
              </w:rPr>
              <w:t>_Oliebollen</w:t>
            </w:r>
            <w:r w:rsidRPr="00665EF3">
              <w:rPr>
                <w:rFonts w:asciiTheme="minorHAnsi" w:eastAsia="Calibri" w:hAnsiTheme="minorHAnsi" w:cstheme="minorHAnsi"/>
                <w:b/>
                <w:bCs/>
                <w:sz w:val="22"/>
              </w:rPr>
              <w:t>.jpg</w:t>
            </w:r>
          </w:p>
          <w:p w14:paraId="10EB3D98" w14:textId="77777777" w:rsidR="00665EF3" w:rsidRPr="00665EF3" w:rsidRDefault="00665EF3" w:rsidP="00F352BB">
            <w:pPr>
              <w:pStyle w:val="Geenafstand"/>
              <w:rPr>
                <w:rFonts w:asciiTheme="minorHAnsi" w:eastAsia="Calibri" w:hAnsiTheme="minorHAnsi" w:cstheme="minorHAnsi"/>
                <w:sz w:val="22"/>
              </w:rPr>
            </w:pPr>
          </w:p>
        </w:tc>
      </w:tr>
      <w:tr w:rsidR="00665EF3" w:rsidRPr="00665EF3" w14:paraId="3254BD9E" w14:textId="77777777" w:rsidTr="00A52682">
        <w:trPr>
          <w:trHeight w:val="300"/>
        </w:trPr>
        <w:tc>
          <w:tcPr>
            <w:tcW w:w="2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8FBDC" w14:textId="77777777" w:rsidR="00665EF3" w:rsidRPr="00A52682" w:rsidRDefault="00665EF3" w:rsidP="00F352BB">
            <w:pPr>
              <w:spacing w:after="0" w:line="240" w:lineRule="auto"/>
              <w:rPr>
                <w:rFonts w:eastAsia="Times New Roman" w:cstheme="minorHAnsi"/>
                <w:color w:val="F79646" w:themeColor="accent6"/>
                <w:lang w:eastAsia="nl-NL"/>
              </w:rPr>
            </w:pPr>
            <w:r w:rsidRPr="00A52682">
              <w:rPr>
                <w:rFonts w:eastAsia="Times New Roman" w:cstheme="minorHAnsi"/>
                <w:color w:val="F79646" w:themeColor="accent6"/>
                <w:lang w:eastAsia="nl-NL"/>
              </w:rPr>
              <w:t>Facebook &amp; Insta</w:t>
            </w:r>
          </w:p>
        </w:tc>
        <w:tc>
          <w:tcPr>
            <w:tcW w:w="73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75638" w14:textId="77777777" w:rsidR="0088739C" w:rsidRDefault="0088739C" w:rsidP="0088739C">
            <w:pPr>
              <w:spacing w:after="0"/>
              <w:rPr>
                <w:rFonts w:eastAsia="system-ui" w:cstheme="minorHAnsi"/>
                <w:b/>
                <w:bCs/>
              </w:rPr>
            </w:pPr>
          </w:p>
          <w:p w14:paraId="1A82FA18" w14:textId="3104D760" w:rsidR="00665EF3" w:rsidRPr="00665EF3" w:rsidRDefault="00665EF3" w:rsidP="00F352BB">
            <w:pPr>
              <w:rPr>
                <w:rFonts w:eastAsia="system-ui" w:cstheme="minorHAnsi"/>
              </w:rPr>
            </w:pPr>
            <w:r w:rsidRPr="00665EF3">
              <w:rPr>
                <w:rFonts w:eastAsia="system-ui" w:cstheme="minorHAnsi"/>
                <w:b/>
                <w:bCs/>
              </w:rPr>
              <w:t>Oliebollen bakken?</w:t>
            </w:r>
            <w:r w:rsidRPr="00665EF3">
              <w:rPr>
                <w:rFonts w:eastAsia="system-ui" w:cstheme="minorHAnsi"/>
              </w:rPr>
              <w:t xml:space="preserve"> Met deze tips doe je dit veilig:</w:t>
            </w:r>
          </w:p>
          <w:p w14:paraId="2DC13606"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 xml:space="preserve">Blijf altijd in de buurt van de pan </w:t>
            </w:r>
          </w:p>
          <w:p w14:paraId="68424CB5"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Bak oliebollen in olie van 180 graden</w:t>
            </w:r>
          </w:p>
          <w:p w14:paraId="5285B55D" w14:textId="77777777" w:rsidR="00665EF3" w:rsidRPr="00665EF3" w:rsidRDefault="00665EF3" w:rsidP="00665EF3">
            <w:pPr>
              <w:pStyle w:val="Lijstalinea"/>
              <w:numPr>
                <w:ilvl w:val="0"/>
                <w:numId w:val="1"/>
              </w:numPr>
              <w:spacing w:after="0"/>
              <w:rPr>
                <w:rFonts w:eastAsia="system-ui" w:cstheme="minorHAnsi"/>
              </w:rPr>
            </w:pPr>
            <w:r w:rsidRPr="00665EF3">
              <w:rPr>
                <w:rFonts w:eastAsia="system-ui" w:cstheme="minorHAnsi"/>
              </w:rPr>
              <w:t xml:space="preserve">Laat de olie goed afkoelen na het bakken </w:t>
            </w:r>
          </w:p>
          <w:p w14:paraId="6E8B830E" w14:textId="77777777" w:rsidR="00665EF3" w:rsidRPr="00665EF3" w:rsidRDefault="00665EF3" w:rsidP="00F352BB">
            <w:pPr>
              <w:spacing w:after="0"/>
              <w:rPr>
                <w:rFonts w:eastAsia="system-ui" w:cstheme="minorHAnsi"/>
              </w:rPr>
            </w:pPr>
          </w:p>
          <w:p w14:paraId="66EA1AEE" w14:textId="3C917217" w:rsidR="0088739C" w:rsidRDefault="00665EF3" w:rsidP="00F352BB">
            <w:r w:rsidRPr="00665EF3">
              <w:rPr>
                <w:rFonts w:eastAsia="system-ui" w:cstheme="minorHAnsi"/>
              </w:rPr>
              <w:t xml:space="preserve">Meer tips voor een veilige en warme winter? </w:t>
            </w:r>
            <w:r w:rsidR="00FB672E" w:rsidRPr="00FB672E">
              <w:rPr>
                <w:rFonts w:eastAsia="system-ui" w:cstheme="minorHAnsi"/>
              </w:rPr>
              <w:sym w:font="Wingdings" w:char="F0E0"/>
            </w:r>
            <w:r w:rsidR="00FB672E">
              <w:rPr>
                <w:rFonts w:eastAsia="system-ui" w:cstheme="minorHAnsi"/>
              </w:rPr>
              <w:t xml:space="preserve"> </w:t>
            </w:r>
            <w:r w:rsidR="00FB672E" w:rsidRPr="00FB672E">
              <w:rPr>
                <w:rFonts w:eastAsia="system-ui" w:cstheme="minorHAnsi"/>
              </w:rPr>
              <w:t>https://www.vnog.nl/veiligewarmewinter</w:t>
            </w:r>
          </w:p>
          <w:p w14:paraId="33DA9326" w14:textId="4EEA26B6" w:rsidR="00665EF3" w:rsidRDefault="00665EF3" w:rsidP="0088739C">
            <w:pPr>
              <w:spacing w:after="0"/>
              <w:rPr>
                <w:rFonts w:eastAsia="Calibri" w:cstheme="minorHAnsi"/>
              </w:rPr>
            </w:pPr>
            <w:r w:rsidRPr="00665EF3">
              <w:rPr>
                <w:rFonts w:eastAsia="system-ui" w:cstheme="minorHAnsi"/>
              </w:rPr>
              <w:br/>
              <w:t>#veiligewarmewinter #veiligefeestdagen #oliebollen</w:t>
            </w:r>
            <w:r w:rsidR="0088739C">
              <w:rPr>
                <w:rFonts w:eastAsia="system-ui" w:cstheme="minorHAnsi"/>
              </w:rPr>
              <w:t>bakken</w:t>
            </w:r>
          </w:p>
          <w:p w14:paraId="792F9ADB" w14:textId="0D678A14" w:rsidR="0088739C" w:rsidRPr="00665EF3" w:rsidRDefault="0088739C" w:rsidP="0088739C">
            <w:pPr>
              <w:spacing w:after="0"/>
              <w:rPr>
                <w:rFonts w:cstheme="minorHAnsi"/>
              </w:rPr>
            </w:pPr>
          </w:p>
        </w:tc>
      </w:tr>
    </w:tbl>
    <w:p w14:paraId="77FB2C30" w14:textId="28A3398E" w:rsidR="00411FBE" w:rsidRDefault="00411FBE" w:rsidP="00665EF3">
      <w:pPr>
        <w:rPr>
          <w:rFonts w:cstheme="minorHAnsi"/>
        </w:rPr>
      </w:pPr>
    </w:p>
    <w:p w14:paraId="18E3B862" w14:textId="77777777" w:rsidR="00411FBE" w:rsidRDefault="00411FBE">
      <w:pPr>
        <w:spacing w:after="200" w:line="23" w:lineRule="auto"/>
        <w:rPr>
          <w:rFonts w:cstheme="minorHAnsi"/>
        </w:rPr>
      </w:pPr>
      <w:r>
        <w:rPr>
          <w:rFonts w:cstheme="minorHAnsi"/>
        </w:rPr>
        <w:br w:type="page"/>
      </w:r>
    </w:p>
    <w:p w14:paraId="431B8083" w14:textId="102DFA89" w:rsidR="009D0987" w:rsidRPr="009D0987" w:rsidRDefault="009D0987" w:rsidP="009D0987">
      <w:pPr>
        <w:pStyle w:val="Kop2"/>
      </w:pPr>
      <w:r w:rsidRPr="009D0987">
        <w:lastRenderedPageBreak/>
        <w:t xml:space="preserve">Start met Veilig Stoken </w:t>
      </w:r>
      <w:r>
        <w:t xml:space="preserve">– CO-melder </w:t>
      </w:r>
      <w:r w:rsidRPr="009D0987">
        <w:t>van Veilige Warme Winter</w:t>
      </w:r>
    </w:p>
    <w:p w14:paraId="1296ED55" w14:textId="77777777" w:rsidR="009D0987" w:rsidRDefault="009D0987" w:rsidP="00665EF3">
      <w:pPr>
        <w:rPr>
          <w:rFonts w:cstheme="minorHAnsi"/>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35"/>
        <w:gridCol w:w="7363"/>
      </w:tblGrid>
      <w:tr w:rsidR="00665EF3" w:rsidRPr="00665EF3" w14:paraId="18EF049F" w14:textId="77777777" w:rsidTr="00411FBE">
        <w:trPr>
          <w:trHeight w:val="431"/>
        </w:trPr>
        <w:tc>
          <w:tcPr>
            <w:tcW w:w="10198" w:type="dxa"/>
            <w:gridSpan w:val="2"/>
            <w:tcBorders>
              <w:top w:val="single" w:sz="6" w:space="0" w:color="000000"/>
              <w:left w:val="single" w:sz="6" w:space="0" w:color="000000"/>
              <w:bottom w:val="single" w:sz="6" w:space="0" w:color="000000"/>
              <w:right w:val="single" w:sz="6" w:space="0" w:color="000000"/>
            </w:tcBorders>
          </w:tcPr>
          <w:p w14:paraId="1F68F796" w14:textId="667FF774" w:rsidR="00665EF3" w:rsidRPr="00665EF3" w:rsidRDefault="00665EF3" w:rsidP="00665EF3">
            <w:pPr>
              <w:spacing w:after="0" w:line="240" w:lineRule="auto"/>
              <w:rPr>
                <w:rFonts w:eastAsia="Calibri" w:cstheme="minorHAnsi"/>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2</w:t>
            </w:r>
          </w:p>
        </w:tc>
      </w:tr>
      <w:tr w:rsidR="00665EF3" w:rsidRPr="00665EF3" w14:paraId="67EF313F" w14:textId="77777777" w:rsidTr="00411FBE">
        <w:trPr>
          <w:trHeight w:val="408"/>
        </w:trPr>
        <w:tc>
          <w:tcPr>
            <w:tcW w:w="10198" w:type="dxa"/>
            <w:gridSpan w:val="2"/>
            <w:tcBorders>
              <w:top w:val="single" w:sz="6" w:space="0" w:color="000000"/>
              <w:left w:val="single" w:sz="6" w:space="0" w:color="000000"/>
              <w:bottom w:val="single" w:sz="6" w:space="0" w:color="000000"/>
              <w:right w:val="single" w:sz="6" w:space="0" w:color="000000"/>
            </w:tcBorders>
          </w:tcPr>
          <w:p w14:paraId="2490F40C" w14:textId="77777777" w:rsidR="00665EF3" w:rsidRPr="00665EF3" w:rsidRDefault="00665EF3" w:rsidP="00665EF3">
            <w:pPr>
              <w:spacing w:after="0" w:line="240" w:lineRule="auto"/>
              <w:rPr>
                <w:rFonts w:eastAsia="Calibri" w:cstheme="minorHAnsi"/>
              </w:rPr>
            </w:pPr>
            <w:r w:rsidRPr="00665EF3">
              <w:rPr>
                <w:rFonts w:eastAsia="Times New Roman" w:cstheme="minorHAnsi"/>
                <w:b/>
                <w:bCs/>
                <w:lang w:eastAsia="nl-NL"/>
              </w:rPr>
              <w:t>Datum plaatsing: week 2</w:t>
            </w:r>
          </w:p>
        </w:tc>
      </w:tr>
      <w:tr w:rsidR="00665EF3" w:rsidRPr="00665EF3" w14:paraId="7A078BD1" w14:textId="77777777" w:rsidTr="00411FBE">
        <w:trPr>
          <w:trHeight w:val="300"/>
        </w:trPr>
        <w:tc>
          <w:tcPr>
            <w:tcW w:w="2835" w:type="dxa"/>
            <w:tcBorders>
              <w:top w:val="single" w:sz="6" w:space="0" w:color="000000"/>
              <w:left w:val="single" w:sz="6" w:space="0" w:color="000000"/>
              <w:bottom w:val="single" w:sz="6" w:space="0" w:color="000000"/>
              <w:right w:val="single" w:sz="6" w:space="0" w:color="000000"/>
            </w:tcBorders>
          </w:tcPr>
          <w:p w14:paraId="5E412343"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3F2B854" w14:textId="77777777" w:rsidR="00665EF3" w:rsidRPr="00665EF3" w:rsidRDefault="00665EF3" w:rsidP="00665EF3">
            <w:pPr>
              <w:spacing w:after="0" w:line="240" w:lineRule="auto"/>
              <w:rPr>
                <w:rFonts w:eastAsia="Times New Roman" w:cstheme="minorHAnsi"/>
                <w:lang w:eastAsia="nl-NL"/>
              </w:rPr>
            </w:pPr>
          </w:p>
          <w:p w14:paraId="11963314" w14:textId="77777777" w:rsidR="00665EF3" w:rsidRPr="00665EF3" w:rsidRDefault="00665EF3" w:rsidP="00665EF3">
            <w:pPr>
              <w:spacing w:after="0" w:line="240" w:lineRule="auto"/>
              <w:rPr>
                <w:rFonts w:eastAsia="Times New Roman" w:cstheme="minorHAnsi"/>
                <w:color w:val="ED7D31"/>
                <w:lang w:eastAsia="nl-NL"/>
              </w:rPr>
            </w:pPr>
          </w:p>
        </w:tc>
        <w:tc>
          <w:tcPr>
            <w:tcW w:w="7363" w:type="dxa"/>
            <w:tcBorders>
              <w:top w:val="single" w:sz="6" w:space="0" w:color="000000"/>
              <w:left w:val="single" w:sz="6" w:space="0" w:color="000000"/>
              <w:bottom w:val="single" w:sz="6" w:space="0" w:color="000000"/>
              <w:right w:val="single" w:sz="6" w:space="0" w:color="000000"/>
            </w:tcBorders>
          </w:tcPr>
          <w:p w14:paraId="5B77DA16" w14:textId="77777777" w:rsidR="00421B2D" w:rsidRDefault="00421B2D" w:rsidP="00665EF3">
            <w:pPr>
              <w:spacing w:after="0" w:line="240" w:lineRule="auto"/>
              <w:rPr>
                <w:rFonts w:eastAsia="Calibri" w:cstheme="minorHAnsi"/>
              </w:rPr>
            </w:pPr>
          </w:p>
          <w:p w14:paraId="4A324175" w14:textId="48B82532" w:rsidR="00665EF3" w:rsidRPr="00665EF3" w:rsidRDefault="00665EF3" w:rsidP="00665EF3">
            <w:pPr>
              <w:spacing w:after="0" w:line="240" w:lineRule="auto"/>
              <w:rPr>
                <w:rFonts w:eastAsia="Calibri" w:cstheme="minorHAnsi"/>
              </w:rPr>
            </w:pPr>
            <w:r w:rsidRPr="00665EF3">
              <w:rPr>
                <w:rFonts w:eastAsia="Calibri" w:cstheme="minorHAnsi"/>
              </w:rPr>
              <w:t xml:space="preserve"> </w:t>
            </w:r>
            <w:r w:rsidRPr="00665EF3">
              <w:rPr>
                <w:rFonts w:eastAsia="Calibri" w:cstheme="minorHAnsi"/>
                <w:noProof/>
              </w:rPr>
              <w:drawing>
                <wp:inline distT="0" distB="0" distL="0" distR="0" wp14:anchorId="27F7521B" wp14:editId="507E1CB4">
                  <wp:extent cx="2457450" cy="2457450"/>
                  <wp:effectExtent l="0" t="0" r="0" b="0"/>
                  <wp:docPr id="640570076" name="Afbeelding 2" descr="Afbeelding met tekst, persoon, boek, gadg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0076" name="Afbeelding 2" descr="Afbeelding met tekst, persoon, boek, gadget&#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05061261" w14:textId="77777777" w:rsidR="00665EF3" w:rsidRPr="00665EF3" w:rsidRDefault="00665EF3" w:rsidP="00665EF3">
            <w:pPr>
              <w:spacing w:after="0" w:line="240" w:lineRule="auto"/>
              <w:rPr>
                <w:rFonts w:eastAsia="Calibri" w:cstheme="minorHAnsi"/>
              </w:rPr>
            </w:pPr>
          </w:p>
          <w:p w14:paraId="54FBC3CA" w14:textId="227F5F6D"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CO-weken1</w:t>
            </w:r>
            <w:r w:rsidR="00BC4E1A">
              <w:rPr>
                <w:rFonts w:eastAsia="Calibri" w:cstheme="minorHAnsi"/>
                <w:b/>
                <w:bCs/>
              </w:rPr>
              <w:t>_CO</w:t>
            </w:r>
            <w:r w:rsidR="001F4ED7">
              <w:rPr>
                <w:rFonts w:eastAsia="Calibri" w:cstheme="minorHAnsi"/>
                <w:b/>
                <w:bCs/>
              </w:rPr>
              <w:t>-melder</w:t>
            </w:r>
            <w:r w:rsidRPr="00665EF3">
              <w:rPr>
                <w:rFonts w:eastAsia="Calibri" w:cstheme="minorHAnsi"/>
                <w:b/>
                <w:bCs/>
              </w:rPr>
              <w:t>.jpg</w:t>
            </w:r>
          </w:p>
          <w:p w14:paraId="59931132" w14:textId="77777777" w:rsidR="00665EF3" w:rsidRPr="00665EF3" w:rsidRDefault="00665EF3" w:rsidP="00665EF3">
            <w:pPr>
              <w:spacing w:after="0" w:line="240" w:lineRule="auto"/>
              <w:rPr>
                <w:rFonts w:eastAsia="Calibri" w:cstheme="minorHAnsi"/>
              </w:rPr>
            </w:pPr>
          </w:p>
        </w:tc>
      </w:tr>
      <w:tr w:rsidR="00665EF3" w:rsidRPr="00665EF3" w14:paraId="7C6011B7" w14:textId="77777777" w:rsidTr="00411FBE">
        <w:trPr>
          <w:trHeight w:val="300"/>
        </w:trPr>
        <w:tc>
          <w:tcPr>
            <w:tcW w:w="2835" w:type="dxa"/>
            <w:tcBorders>
              <w:top w:val="single" w:sz="6" w:space="0" w:color="000000"/>
              <w:left w:val="single" w:sz="6" w:space="0" w:color="000000"/>
              <w:bottom w:val="single" w:sz="6" w:space="0" w:color="000000"/>
              <w:right w:val="single" w:sz="6" w:space="0" w:color="000000"/>
            </w:tcBorders>
          </w:tcPr>
          <w:p w14:paraId="0E8BDD45"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63" w:type="dxa"/>
            <w:tcBorders>
              <w:top w:val="single" w:sz="6" w:space="0" w:color="000000"/>
              <w:left w:val="single" w:sz="6" w:space="0" w:color="000000"/>
              <w:bottom w:val="single" w:sz="6" w:space="0" w:color="000000"/>
              <w:right w:val="single" w:sz="6" w:space="0" w:color="000000"/>
            </w:tcBorders>
          </w:tcPr>
          <w:p w14:paraId="0DE3F4A6" w14:textId="77777777" w:rsidR="0040390E" w:rsidRDefault="0040390E" w:rsidP="0040390E">
            <w:pPr>
              <w:spacing w:after="0"/>
              <w:rPr>
                <w:rFonts w:eastAsia="system-ui" w:cstheme="minorHAnsi"/>
                <w:b/>
                <w:bCs/>
              </w:rPr>
            </w:pPr>
          </w:p>
          <w:p w14:paraId="26B45BC9" w14:textId="03812E90" w:rsidR="00665EF3" w:rsidRPr="00665EF3" w:rsidRDefault="00665EF3" w:rsidP="00665EF3">
            <w:pPr>
              <w:rPr>
                <w:rFonts w:eastAsia="system-ui" w:cstheme="minorHAnsi"/>
              </w:rPr>
            </w:pPr>
            <w:r w:rsidRPr="00665EF3">
              <w:rPr>
                <w:rFonts w:eastAsia="system-ui" w:cstheme="minorHAnsi"/>
                <w:b/>
                <w:bCs/>
              </w:rPr>
              <w:t>Koolmonoxide</w:t>
            </w:r>
            <w:r w:rsidRPr="00665EF3">
              <w:rPr>
                <w:rFonts w:eastAsia="system-ui" w:cstheme="minorHAnsi"/>
              </w:rPr>
              <w:t xml:space="preserve"> (CO) is een gas dat je niet kunt zien, ruiken of proeven. De eerste klachten van een CO-vergiftiging lijken op die van griep. Een koolmonoxidemelder kan je op tijd waarschuwen.</w:t>
            </w:r>
          </w:p>
          <w:p w14:paraId="7031FEF1"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Alarmeer: Hang een CO-melder op</w:t>
            </w:r>
          </w:p>
          <w:p w14:paraId="490E43FC"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Controleer: Laat je cv-ketel, gashaard of geiser jaarlijks nakijken</w:t>
            </w:r>
          </w:p>
          <w:p w14:paraId="4352EBB2" w14:textId="77777777" w:rsidR="00665EF3" w:rsidRPr="00665EF3" w:rsidRDefault="00665EF3" w:rsidP="00665EF3">
            <w:pPr>
              <w:numPr>
                <w:ilvl w:val="0"/>
                <w:numId w:val="2"/>
              </w:numPr>
              <w:spacing w:after="0"/>
              <w:contextualSpacing/>
              <w:rPr>
                <w:rFonts w:eastAsia="system-ui" w:cstheme="minorHAnsi"/>
              </w:rPr>
            </w:pPr>
            <w:r w:rsidRPr="00665EF3">
              <w:rPr>
                <w:rFonts w:eastAsia="system-ui" w:cstheme="minorHAnsi"/>
              </w:rPr>
              <w:t xml:space="preserve">Ventileer: Zet een raam of de ventilatieroosters open </w:t>
            </w:r>
            <w:r w:rsidRPr="00665EF3">
              <w:rPr>
                <w:rFonts w:eastAsia="Calibri" w:cstheme="minorHAnsi"/>
              </w:rPr>
              <w:br/>
            </w:r>
          </w:p>
          <w:p w14:paraId="5F28DAA3" w14:textId="77777777" w:rsidR="00665EF3" w:rsidRDefault="00665EF3" w:rsidP="00665EF3">
            <w:pPr>
              <w:rPr>
                <w:rFonts w:eastAsia="system-ui" w:cstheme="minorHAnsi"/>
              </w:rPr>
            </w:pPr>
            <w:r w:rsidRPr="00665EF3">
              <w:rPr>
                <w:rFonts w:eastAsia="system-ui" w:cstheme="minorHAnsi"/>
              </w:rPr>
              <w:t xml:space="preserve">Meer weten? Ga naar </w:t>
            </w:r>
            <w:hyperlink r:id="rId29">
              <w:r w:rsidRPr="00665EF3">
                <w:rPr>
                  <w:rFonts w:eastAsia="system-ui" w:cstheme="minorHAnsi"/>
                  <w:color w:val="0563C1"/>
                  <w:u w:val="single"/>
                </w:rPr>
                <w:t>www.co-wijzer.nl</w:t>
              </w:r>
            </w:hyperlink>
            <w:r w:rsidRPr="00665EF3">
              <w:rPr>
                <w:rFonts w:eastAsia="system-ui" w:cstheme="minorHAnsi"/>
              </w:rPr>
              <w:t xml:space="preserve"> </w:t>
            </w:r>
          </w:p>
          <w:p w14:paraId="2C575C52" w14:textId="77777777" w:rsidR="0040390E" w:rsidRPr="00665EF3" w:rsidRDefault="0040390E" w:rsidP="0040390E">
            <w:pPr>
              <w:spacing w:after="0"/>
              <w:rPr>
                <w:rFonts w:eastAsia="system-ui" w:cstheme="minorHAnsi"/>
              </w:rPr>
            </w:pPr>
          </w:p>
          <w:p w14:paraId="3D588A4A" w14:textId="32636B76" w:rsidR="00665EF3" w:rsidRPr="00665EF3" w:rsidRDefault="00411FBE" w:rsidP="00665EF3">
            <w:pPr>
              <w:spacing w:after="0"/>
              <w:rPr>
                <w:rFonts w:eastAsia="system-ui" w:cstheme="minorHAnsi"/>
              </w:rPr>
            </w:pPr>
            <w:r w:rsidRPr="00665EF3">
              <w:rPr>
                <w:rFonts w:eastAsia="system-ui" w:cstheme="minorHAnsi"/>
              </w:rPr>
              <w:t>#veiligewarmewinter #veiligstoken #koolmonoxide</w:t>
            </w:r>
            <w:r w:rsidR="00C654CD">
              <w:rPr>
                <w:rFonts w:eastAsia="system-ui" w:cstheme="minorHAnsi"/>
              </w:rPr>
              <w:t xml:space="preserve"> #CO-melder</w:t>
            </w:r>
          </w:p>
          <w:p w14:paraId="08BE0204" w14:textId="77777777" w:rsidR="00665EF3" w:rsidRPr="00665EF3" w:rsidRDefault="00665EF3" w:rsidP="00665EF3">
            <w:pPr>
              <w:spacing w:after="0"/>
              <w:rPr>
                <w:rFonts w:eastAsia="system-ui" w:cstheme="minorHAnsi"/>
              </w:rPr>
            </w:pPr>
          </w:p>
        </w:tc>
      </w:tr>
    </w:tbl>
    <w:p w14:paraId="0C949783" w14:textId="11B9BDE2" w:rsidR="00411FBE" w:rsidRDefault="00411FBE" w:rsidP="00665EF3">
      <w:pPr>
        <w:rPr>
          <w:rFonts w:eastAsia="Calibri" w:cstheme="minorHAnsi"/>
          <w:color w:val="70AD47"/>
        </w:rPr>
      </w:pPr>
    </w:p>
    <w:p w14:paraId="1DB641C6"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3B854426" w14:textId="74060505"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91"/>
        <w:gridCol w:w="6607"/>
      </w:tblGrid>
      <w:tr w:rsidR="00665EF3" w:rsidRPr="00665EF3" w14:paraId="0949B1EC" w14:textId="77777777" w:rsidTr="00411FBE">
        <w:trPr>
          <w:trHeight w:val="411"/>
        </w:trPr>
        <w:tc>
          <w:tcPr>
            <w:tcW w:w="10198" w:type="dxa"/>
            <w:gridSpan w:val="2"/>
            <w:tcBorders>
              <w:top w:val="single" w:sz="6" w:space="0" w:color="000000"/>
              <w:left w:val="single" w:sz="6" w:space="0" w:color="000000"/>
              <w:bottom w:val="single" w:sz="6" w:space="0" w:color="000000"/>
              <w:right w:val="single" w:sz="6" w:space="0" w:color="000000"/>
            </w:tcBorders>
          </w:tcPr>
          <w:p w14:paraId="02942B31" w14:textId="33AC0B58"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3</w:t>
            </w:r>
          </w:p>
        </w:tc>
      </w:tr>
      <w:tr w:rsidR="00665EF3" w:rsidRPr="00665EF3" w14:paraId="6168F176"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6B3B6A46" w14:textId="77777777" w:rsidR="00665EF3" w:rsidRPr="00665EF3" w:rsidRDefault="00665EF3" w:rsidP="00665EF3">
            <w:pPr>
              <w:spacing w:line="240" w:lineRule="auto"/>
              <w:rPr>
                <w:rFonts w:eastAsia="Times New Roman" w:cstheme="minorHAnsi"/>
                <w:lang w:eastAsia="nl-NL"/>
              </w:rPr>
            </w:pPr>
            <w:r w:rsidRPr="00665EF3">
              <w:rPr>
                <w:rFonts w:eastAsia="Times New Roman" w:cstheme="minorHAnsi"/>
                <w:b/>
                <w:bCs/>
                <w:lang w:eastAsia="nl-NL"/>
              </w:rPr>
              <w:t>Datum plaatsing: week 3</w:t>
            </w:r>
          </w:p>
        </w:tc>
      </w:tr>
      <w:tr w:rsidR="00665EF3" w:rsidRPr="00665EF3" w14:paraId="0EDF6A3B" w14:textId="77777777" w:rsidTr="00411FBE">
        <w:trPr>
          <w:trHeight w:val="300"/>
        </w:trPr>
        <w:tc>
          <w:tcPr>
            <w:tcW w:w="3591" w:type="dxa"/>
            <w:tcBorders>
              <w:top w:val="single" w:sz="6" w:space="0" w:color="000000"/>
              <w:left w:val="single" w:sz="6" w:space="0" w:color="000000"/>
              <w:bottom w:val="single" w:sz="6" w:space="0" w:color="000000"/>
              <w:right w:val="single" w:sz="6" w:space="0" w:color="000000"/>
            </w:tcBorders>
          </w:tcPr>
          <w:p w14:paraId="1204181B"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421D8E4A" w14:textId="77777777" w:rsidR="00665EF3" w:rsidRPr="00665EF3" w:rsidRDefault="00665EF3" w:rsidP="00665EF3">
            <w:pPr>
              <w:spacing w:after="0"/>
              <w:rPr>
                <w:rFonts w:eastAsia="Times New Roman" w:cstheme="minorHAnsi"/>
                <w:color w:val="ED7D31"/>
                <w:lang w:eastAsia="nl-NL"/>
              </w:rPr>
            </w:pPr>
          </w:p>
        </w:tc>
        <w:tc>
          <w:tcPr>
            <w:tcW w:w="6607" w:type="dxa"/>
            <w:tcBorders>
              <w:top w:val="single" w:sz="6" w:space="0" w:color="000000"/>
              <w:left w:val="single" w:sz="6" w:space="0" w:color="000000"/>
              <w:bottom w:val="single" w:sz="6" w:space="0" w:color="000000"/>
              <w:right w:val="single" w:sz="6" w:space="0" w:color="000000"/>
            </w:tcBorders>
          </w:tcPr>
          <w:p w14:paraId="02E8757E" w14:textId="77777777" w:rsidR="00665EF3" w:rsidRPr="00665EF3" w:rsidRDefault="00665EF3" w:rsidP="00665EF3">
            <w:pPr>
              <w:spacing w:after="0" w:line="240" w:lineRule="auto"/>
              <w:rPr>
                <w:rFonts w:eastAsia="Calibri" w:cstheme="minorHAnsi"/>
                <w:noProof/>
              </w:rPr>
            </w:pPr>
            <w:r w:rsidRPr="00665EF3">
              <w:rPr>
                <w:rFonts w:eastAsia="Calibri" w:cstheme="minorHAnsi"/>
              </w:rPr>
              <w:t xml:space="preserve"> </w:t>
            </w:r>
            <w:r w:rsidRPr="00665EF3">
              <w:rPr>
                <w:rFonts w:eastAsia="Calibri" w:cstheme="minorHAnsi"/>
                <w:noProof/>
              </w:rPr>
              <w:t xml:space="preserve"> </w:t>
            </w:r>
          </w:p>
          <w:p w14:paraId="2AF016A0" w14:textId="2F20A690" w:rsidR="00665EF3" w:rsidRPr="00665EF3" w:rsidRDefault="00AD4E1C" w:rsidP="00665EF3">
            <w:pPr>
              <w:spacing w:after="0" w:line="240" w:lineRule="auto"/>
              <w:rPr>
                <w:rFonts w:eastAsia="Calibri" w:cstheme="minorHAnsi"/>
              </w:rPr>
            </w:pPr>
            <w:r w:rsidRPr="00AD4E1C">
              <w:rPr>
                <w:rFonts w:eastAsia="Calibri" w:cstheme="minorHAnsi"/>
                <w:noProof/>
              </w:rPr>
              <w:drawing>
                <wp:inline distT="0" distB="0" distL="0" distR="0" wp14:anchorId="12A2A7B3" wp14:editId="6246A307">
                  <wp:extent cx="2773680" cy="2783333"/>
                  <wp:effectExtent l="0" t="0" r="7620" b="0"/>
                  <wp:docPr id="20855567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56793" name=""/>
                          <pic:cNvPicPr/>
                        </pic:nvPicPr>
                        <pic:blipFill>
                          <a:blip r:embed="rId30"/>
                          <a:stretch>
                            <a:fillRect/>
                          </a:stretch>
                        </pic:blipFill>
                        <pic:spPr>
                          <a:xfrm>
                            <a:off x="0" y="0"/>
                            <a:ext cx="2781741" cy="2791422"/>
                          </a:xfrm>
                          <a:prstGeom prst="rect">
                            <a:avLst/>
                          </a:prstGeom>
                        </pic:spPr>
                      </pic:pic>
                    </a:graphicData>
                  </a:graphic>
                </wp:inline>
              </w:drawing>
            </w:r>
          </w:p>
          <w:p w14:paraId="57A0C647" w14:textId="77777777" w:rsidR="00665EF3" w:rsidRPr="00665EF3" w:rsidRDefault="00665EF3" w:rsidP="00665EF3">
            <w:pPr>
              <w:spacing w:after="0" w:line="240" w:lineRule="auto"/>
              <w:rPr>
                <w:rFonts w:eastAsia="Calibri" w:cstheme="minorHAnsi"/>
              </w:rPr>
            </w:pPr>
          </w:p>
          <w:p w14:paraId="4DE36D94" w14:textId="4BC0BD93"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CO-weken2</w:t>
            </w:r>
            <w:r w:rsidR="00F1637D">
              <w:rPr>
                <w:rFonts w:eastAsia="Calibri" w:cstheme="minorHAnsi"/>
                <w:b/>
                <w:bCs/>
              </w:rPr>
              <w:t>_CO-melder ophangen</w:t>
            </w:r>
            <w:r w:rsidRPr="00665EF3">
              <w:rPr>
                <w:rFonts w:eastAsia="Calibri" w:cstheme="minorHAnsi"/>
                <w:b/>
                <w:bCs/>
              </w:rPr>
              <w:t>.jpg</w:t>
            </w:r>
          </w:p>
          <w:p w14:paraId="28EFB42A" w14:textId="77777777" w:rsidR="00665EF3" w:rsidRPr="00665EF3" w:rsidRDefault="00665EF3" w:rsidP="00665EF3">
            <w:pPr>
              <w:spacing w:after="0" w:line="240" w:lineRule="auto"/>
              <w:rPr>
                <w:rFonts w:eastAsia="Calibri" w:cstheme="minorHAnsi"/>
              </w:rPr>
            </w:pPr>
          </w:p>
        </w:tc>
      </w:tr>
      <w:tr w:rsidR="00665EF3" w:rsidRPr="00665EF3" w14:paraId="4FA37C0D" w14:textId="77777777" w:rsidTr="00411FBE">
        <w:trPr>
          <w:trHeight w:val="300"/>
        </w:trPr>
        <w:tc>
          <w:tcPr>
            <w:tcW w:w="3591" w:type="dxa"/>
            <w:tcBorders>
              <w:top w:val="single" w:sz="6" w:space="0" w:color="000000"/>
              <w:left w:val="single" w:sz="6" w:space="0" w:color="000000"/>
              <w:bottom w:val="single" w:sz="6" w:space="0" w:color="000000"/>
              <w:right w:val="single" w:sz="6" w:space="0" w:color="000000"/>
            </w:tcBorders>
          </w:tcPr>
          <w:p w14:paraId="2BFB0B0A"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6607" w:type="dxa"/>
            <w:tcBorders>
              <w:top w:val="single" w:sz="6" w:space="0" w:color="000000"/>
              <w:left w:val="single" w:sz="6" w:space="0" w:color="000000"/>
              <w:bottom w:val="single" w:sz="6" w:space="0" w:color="000000"/>
              <w:right w:val="single" w:sz="6" w:space="0" w:color="000000"/>
            </w:tcBorders>
          </w:tcPr>
          <w:p w14:paraId="43F410AC" w14:textId="77777777" w:rsidR="00C654CD" w:rsidRDefault="00C654CD" w:rsidP="00C654CD">
            <w:pPr>
              <w:spacing w:after="0"/>
              <w:rPr>
                <w:rFonts w:eastAsia="system-ui" w:cstheme="minorHAnsi"/>
                <w:b/>
                <w:bCs/>
              </w:rPr>
            </w:pPr>
          </w:p>
          <w:p w14:paraId="58E33B8C" w14:textId="2B1E4970" w:rsidR="00665EF3" w:rsidRPr="00665EF3" w:rsidRDefault="00665EF3" w:rsidP="00665EF3">
            <w:pPr>
              <w:rPr>
                <w:rFonts w:eastAsia="system-ui" w:cstheme="minorHAnsi"/>
              </w:rPr>
            </w:pPr>
            <w:r w:rsidRPr="00665EF3">
              <w:rPr>
                <w:rFonts w:eastAsia="system-ui" w:cstheme="minorHAnsi"/>
                <w:b/>
                <w:bCs/>
              </w:rPr>
              <w:t>Heb jij al CO-melders in huis?</w:t>
            </w:r>
            <w:r w:rsidRPr="00665EF3">
              <w:rPr>
                <w:rFonts w:eastAsia="system-ui" w:cstheme="minorHAnsi"/>
              </w:rPr>
              <w:t xml:space="preserve"> Koolmonoxide komt vrij bij een onvolledige verbranding. Bijvoorbeeld in je cv-ketel, geiser of wanneer je hout stookt. Een CO-melder meet een teveel aan koolmonoxide in de lucht. Handig én veilig </w:t>
            </w:r>
            <w:r w:rsidRPr="00665EF3">
              <w:rPr>
                <w:rFonts w:ascii="Segoe UI Emoji" w:eastAsia="system-ui" w:hAnsi="Segoe UI Emoji" w:cs="Segoe UI Emoji"/>
              </w:rPr>
              <w:t>👌</w:t>
            </w:r>
          </w:p>
          <w:p w14:paraId="20705D8D" w14:textId="77777777" w:rsidR="00665EF3" w:rsidRDefault="00665EF3" w:rsidP="00665EF3">
            <w:r w:rsidRPr="00665EF3">
              <w:rPr>
                <w:rFonts w:eastAsia="system-ui" w:cstheme="minorHAnsi"/>
              </w:rPr>
              <w:t xml:space="preserve">Waar plaats je een CO-melder? </w:t>
            </w:r>
            <w:r w:rsidRPr="00665EF3">
              <w:rPr>
                <w:rFonts w:ascii="Wingdings" w:eastAsia="Wingdings" w:hAnsi="Wingdings" w:cstheme="minorHAnsi"/>
              </w:rPr>
              <w:t>à</w:t>
            </w:r>
            <w:r w:rsidRPr="00665EF3">
              <w:rPr>
                <w:rFonts w:eastAsia="system-ui" w:cstheme="minorHAnsi"/>
              </w:rPr>
              <w:t xml:space="preserve"> </w:t>
            </w:r>
            <w:hyperlink r:id="rId31" w:history="1">
              <w:r w:rsidRPr="00665EF3">
                <w:rPr>
                  <w:rFonts w:eastAsia="system-ui" w:cstheme="minorHAnsi"/>
                  <w:color w:val="0563C1"/>
                  <w:u w:val="single"/>
                </w:rPr>
                <w:t>Waar plaats ik een CO-melder? | Co-melders.nl</w:t>
              </w:r>
            </w:hyperlink>
          </w:p>
          <w:p w14:paraId="763FB3D0" w14:textId="77777777" w:rsidR="00C654CD" w:rsidRPr="00665EF3" w:rsidRDefault="00C654CD" w:rsidP="00C654CD">
            <w:pPr>
              <w:spacing w:after="0"/>
              <w:rPr>
                <w:rFonts w:eastAsia="system-ui" w:cstheme="minorHAnsi"/>
              </w:rPr>
            </w:pPr>
          </w:p>
          <w:p w14:paraId="76EBB0CC" w14:textId="7A30CAAF" w:rsidR="00665EF3" w:rsidRDefault="00411FBE" w:rsidP="00665EF3">
            <w:pPr>
              <w:spacing w:after="0" w:line="240" w:lineRule="auto"/>
              <w:rPr>
                <w:rFonts w:eastAsia="Calibri" w:cstheme="minorHAnsi"/>
              </w:rPr>
            </w:pPr>
            <w:r w:rsidRPr="00665EF3">
              <w:rPr>
                <w:rFonts w:eastAsia="system-ui" w:cstheme="minorHAnsi"/>
              </w:rPr>
              <w:t>#veiligewarmewinter #veiligstoken #koolmonoxide</w:t>
            </w:r>
            <w:r w:rsidRPr="00665EF3">
              <w:rPr>
                <w:rFonts w:eastAsia="Calibri" w:cstheme="minorHAnsi"/>
              </w:rPr>
              <w:t xml:space="preserve"> </w:t>
            </w:r>
            <w:r w:rsidR="00C654CD">
              <w:rPr>
                <w:rFonts w:eastAsia="system-ui" w:cstheme="minorHAnsi"/>
              </w:rPr>
              <w:t>#CO-melder</w:t>
            </w:r>
          </w:p>
          <w:p w14:paraId="4E668FB2" w14:textId="2AD8CC63" w:rsidR="00411FBE" w:rsidRPr="00665EF3" w:rsidRDefault="00411FBE" w:rsidP="00665EF3">
            <w:pPr>
              <w:spacing w:after="0" w:line="240" w:lineRule="auto"/>
              <w:rPr>
                <w:rFonts w:eastAsia="Calibri" w:cstheme="minorHAnsi"/>
              </w:rPr>
            </w:pPr>
          </w:p>
        </w:tc>
      </w:tr>
    </w:tbl>
    <w:p w14:paraId="4DDAD723" w14:textId="5EAB9AF8" w:rsidR="00411FBE" w:rsidRDefault="00411FBE" w:rsidP="00665EF3">
      <w:pPr>
        <w:rPr>
          <w:rFonts w:eastAsia="Calibri" w:cstheme="minorHAnsi"/>
          <w:color w:val="70AD47"/>
        </w:rPr>
      </w:pPr>
    </w:p>
    <w:p w14:paraId="78650D28"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5F7C4071" w14:textId="57B6BB67"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91"/>
        <w:gridCol w:w="6607"/>
      </w:tblGrid>
      <w:tr w:rsidR="00665EF3" w:rsidRPr="00665EF3" w14:paraId="54AA028F"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3CC10A04" w14:textId="1B110B8C"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4</w:t>
            </w:r>
          </w:p>
        </w:tc>
      </w:tr>
      <w:tr w:rsidR="00665EF3" w:rsidRPr="00665EF3" w14:paraId="0A493B19"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19311041" w14:textId="77777777" w:rsidR="00665EF3" w:rsidRPr="00665EF3" w:rsidRDefault="00665EF3" w:rsidP="00665EF3">
            <w:pPr>
              <w:spacing w:line="240" w:lineRule="auto"/>
              <w:rPr>
                <w:rFonts w:eastAsia="Times New Roman" w:cstheme="minorHAnsi"/>
                <w:b/>
                <w:bCs/>
                <w:lang w:eastAsia="nl-NL"/>
              </w:rPr>
            </w:pPr>
            <w:r w:rsidRPr="00665EF3">
              <w:rPr>
                <w:rFonts w:eastAsia="Times New Roman" w:cstheme="minorHAnsi"/>
                <w:b/>
                <w:bCs/>
                <w:lang w:eastAsia="nl-NL"/>
              </w:rPr>
              <w:t>Datum plaatsing: week 4</w:t>
            </w:r>
          </w:p>
        </w:tc>
      </w:tr>
      <w:tr w:rsidR="00665EF3" w:rsidRPr="00665EF3" w14:paraId="054B9C45" w14:textId="77777777" w:rsidTr="00411FBE">
        <w:trPr>
          <w:trHeight w:val="3120"/>
        </w:trPr>
        <w:tc>
          <w:tcPr>
            <w:tcW w:w="3591" w:type="dxa"/>
            <w:tcBorders>
              <w:top w:val="single" w:sz="6" w:space="0" w:color="000000"/>
              <w:left w:val="single" w:sz="6" w:space="0" w:color="000000"/>
              <w:bottom w:val="single" w:sz="6" w:space="0" w:color="000000"/>
              <w:right w:val="single" w:sz="6" w:space="0" w:color="000000"/>
            </w:tcBorders>
          </w:tcPr>
          <w:p w14:paraId="366CEB60"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B8E8BAF" w14:textId="77777777" w:rsidR="00665EF3" w:rsidRPr="00665EF3" w:rsidRDefault="00665EF3" w:rsidP="00665EF3">
            <w:pPr>
              <w:spacing w:after="0"/>
              <w:rPr>
                <w:rFonts w:eastAsia="Times New Roman" w:cstheme="minorHAnsi"/>
                <w:lang w:eastAsia="nl-NL"/>
              </w:rPr>
            </w:pPr>
          </w:p>
        </w:tc>
        <w:tc>
          <w:tcPr>
            <w:tcW w:w="6607" w:type="dxa"/>
            <w:tcBorders>
              <w:top w:val="single" w:sz="6" w:space="0" w:color="000000"/>
              <w:left w:val="single" w:sz="6" w:space="0" w:color="000000"/>
              <w:bottom w:val="single" w:sz="6" w:space="0" w:color="000000"/>
              <w:right w:val="single" w:sz="6" w:space="0" w:color="000000"/>
            </w:tcBorders>
          </w:tcPr>
          <w:p w14:paraId="769168D3" w14:textId="77777777" w:rsidR="00665EF3" w:rsidRPr="00665EF3" w:rsidRDefault="00665EF3" w:rsidP="00665EF3">
            <w:pPr>
              <w:spacing w:after="0" w:line="240" w:lineRule="auto"/>
              <w:rPr>
                <w:rFonts w:eastAsia="Calibri" w:cstheme="minorHAnsi"/>
                <w:noProof/>
              </w:rPr>
            </w:pPr>
          </w:p>
          <w:p w14:paraId="436F65F5" w14:textId="77777777" w:rsidR="00665EF3" w:rsidRPr="00665EF3" w:rsidRDefault="00665EF3" w:rsidP="00665EF3">
            <w:pPr>
              <w:spacing w:after="0" w:line="240" w:lineRule="auto"/>
              <w:rPr>
                <w:rFonts w:eastAsia="Calibri" w:cstheme="minorHAnsi"/>
                <w:noProof/>
              </w:rPr>
            </w:pPr>
            <w:r w:rsidRPr="00665EF3">
              <w:rPr>
                <w:rFonts w:eastAsia="Calibri" w:cstheme="minorHAnsi"/>
                <w:noProof/>
              </w:rPr>
              <w:drawing>
                <wp:inline distT="0" distB="0" distL="0" distR="0" wp14:anchorId="0A6932EA" wp14:editId="41D59E4E">
                  <wp:extent cx="2190750" cy="2190750"/>
                  <wp:effectExtent l="0" t="0" r="0" b="0"/>
                  <wp:docPr id="196816734" name="Afbeelding 4" descr="Afbeelding met tekst, gereedschap,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6734" name="Afbeelding 4" descr="Afbeelding met tekst, gereedschap, persoon, overdekt&#10;&#10;Door AI gegenereerde inhoud is mogelijk onjui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23A732DC" w14:textId="77777777" w:rsidR="00665EF3" w:rsidRPr="00665EF3" w:rsidRDefault="00665EF3" w:rsidP="00665EF3">
            <w:pPr>
              <w:spacing w:after="0" w:line="240" w:lineRule="auto"/>
              <w:rPr>
                <w:rFonts w:eastAsia="Calibri" w:cstheme="minorHAnsi"/>
                <w:noProof/>
              </w:rPr>
            </w:pPr>
          </w:p>
          <w:p w14:paraId="6056E701" w14:textId="7451A449" w:rsidR="00665EF3" w:rsidRPr="00665EF3" w:rsidRDefault="00665EF3" w:rsidP="00665EF3">
            <w:pPr>
              <w:spacing w:after="0" w:line="240" w:lineRule="auto"/>
              <w:rPr>
                <w:rFonts w:eastAsia="Calibri" w:cstheme="minorHAnsi"/>
                <w:b/>
                <w:bCs/>
                <w:noProof/>
              </w:rPr>
            </w:pPr>
            <w:r w:rsidRPr="00665EF3">
              <w:rPr>
                <w:rFonts w:eastAsia="Calibri" w:cstheme="minorHAnsi"/>
                <w:b/>
                <w:bCs/>
                <w:noProof/>
              </w:rPr>
              <w:t>Zie bestand: CO-weken3</w:t>
            </w:r>
            <w:r w:rsidR="00AD4E1C">
              <w:rPr>
                <w:rFonts w:eastAsia="Calibri" w:cstheme="minorHAnsi"/>
                <w:b/>
                <w:bCs/>
                <w:noProof/>
              </w:rPr>
              <w:t>_Verwarmingstoestel</w:t>
            </w:r>
            <w:r w:rsidRPr="00665EF3">
              <w:rPr>
                <w:rFonts w:eastAsia="Calibri" w:cstheme="minorHAnsi"/>
                <w:b/>
                <w:bCs/>
                <w:noProof/>
              </w:rPr>
              <w:t>.jpg</w:t>
            </w:r>
          </w:p>
          <w:p w14:paraId="00E8FD57" w14:textId="77777777" w:rsidR="00665EF3" w:rsidRPr="00665EF3" w:rsidRDefault="00665EF3" w:rsidP="00665EF3">
            <w:pPr>
              <w:spacing w:after="0" w:line="240" w:lineRule="auto"/>
              <w:rPr>
                <w:rFonts w:eastAsia="Calibri" w:cstheme="minorHAnsi"/>
              </w:rPr>
            </w:pPr>
            <w:r w:rsidRPr="00665EF3">
              <w:rPr>
                <w:rFonts w:eastAsia="Calibri" w:cstheme="minorHAnsi"/>
                <w:noProof/>
              </w:rPr>
              <w:t xml:space="preserve">  </w:t>
            </w:r>
          </w:p>
        </w:tc>
      </w:tr>
      <w:tr w:rsidR="00665EF3" w:rsidRPr="00665EF3" w14:paraId="71D138E7" w14:textId="77777777" w:rsidTr="00411FBE">
        <w:trPr>
          <w:trHeight w:val="2917"/>
        </w:trPr>
        <w:tc>
          <w:tcPr>
            <w:tcW w:w="3591" w:type="dxa"/>
            <w:tcBorders>
              <w:top w:val="single" w:sz="6" w:space="0" w:color="000000"/>
              <w:left w:val="single" w:sz="6" w:space="0" w:color="000000"/>
              <w:bottom w:val="single" w:sz="6" w:space="0" w:color="000000"/>
              <w:right w:val="single" w:sz="6" w:space="0" w:color="000000"/>
            </w:tcBorders>
          </w:tcPr>
          <w:p w14:paraId="40B6B63E"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6607" w:type="dxa"/>
            <w:tcBorders>
              <w:top w:val="single" w:sz="6" w:space="0" w:color="000000"/>
              <w:left w:val="single" w:sz="6" w:space="0" w:color="000000"/>
              <w:bottom w:val="single" w:sz="6" w:space="0" w:color="000000"/>
              <w:right w:val="single" w:sz="6" w:space="0" w:color="000000"/>
            </w:tcBorders>
          </w:tcPr>
          <w:p w14:paraId="74A89B75" w14:textId="77777777" w:rsidR="00C654CD" w:rsidRDefault="00C654CD" w:rsidP="00665EF3">
            <w:pPr>
              <w:spacing w:after="0" w:line="240" w:lineRule="auto"/>
              <w:rPr>
                <w:rFonts w:eastAsia="Calibri" w:cstheme="minorHAnsi"/>
              </w:rPr>
            </w:pPr>
          </w:p>
          <w:p w14:paraId="48555B8C" w14:textId="77777777" w:rsidR="006966EA" w:rsidRPr="006966EA" w:rsidRDefault="00665EF3" w:rsidP="00665EF3">
            <w:pPr>
              <w:spacing w:after="0" w:line="240" w:lineRule="auto"/>
              <w:rPr>
                <w:rFonts w:eastAsia="Calibri" w:cstheme="minorHAnsi"/>
                <w:b/>
                <w:bCs/>
              </w:rPr>
            </w:pPr>
            <w:r w:rsidRPr="006966EA">
              <w:rPr>
                <w:rFonts w:eastAsia="Calibri" w:cstheme="minorHAnsi"/>
                <w:b/>
                <w:bCs/>
              </w:rPr>
              <w:t xml:space="preserve">Laat jij je cv-ketel, gashaard of geiser jaarlijks controleren? </w:t>
            </w:r>
          </w:p>
          <w:p w14:paraId="3C7A502F" w14:textId="6C2E53E5" w:rsidR="00665EF3" w:rsidRPr="00665EF3" w:rsidRDefault="00665EF3" w:rsidP="00665EF3">
            <w:pPr>
              <w:spacing w:after="0" w:line="240" w:lineRule="auto"/>
              <w:rPr>
                <w:rFonts w:eastAsia="Calibri" w:cstheme="minorHAnsi"/>
              </w:rPr>
            </w:pPr>
            <w:r w:rsidRPr="00665EF3">
              <w:rPr>
                <w:rFonts w:eastAsia="Calibri" w:cstheme="minorHAnsi"/>
              </w:rPr>
              <w:t>Alleen installateurs met een CO-vrij certificaat mogen jouw verwarmingstoestel onderhouden. Heb jij al een afspraak gemaakt? </w:t>
            </w:r>
            <w:r w:rsidRPr="00665EF3">
              <w:rPr>
                <w:rFonts w:eastAsia="Calibri" w:cstheme="minorHAnsi"/>
                <w:noProof/>
              </w:rPr>
              <w:drawing>
                <wp:inline distT="0" distB="0" distL="0" distR="0" wp14:anchorId="388F4BA6" wp14:editId="6C55F1CD">
                  <wp:extent cx="152400" cy="152400"/>
                  <wp:effectExtent l="0" t="0" r="0" b="0"/>
                  <wp:docPr id="53035589"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65EF3">
              <w:rPr>
                <w:rFonts w:eastAsia="Calibri" w:cstheme="minorHAnsi"/>
              </w:rPr>
              <w:br/>
            </w:r>
            <w:r w:rsidRPr="00665EF3">
              <w:rPr>
                <w:rFonts w:eastAsia="Calibri" w:cstheme="minorHAnsi"/>
              </w:rPr>
              <w:br/>
              <w:t>Meer weten of een erkend installateur vinden?</w:t>
            </w:r>
            <w:r w:rsidRPr="00665EF3">
              <w:rPr>
                <w:rFonts w:eastAsia="Calibri" w:cstheme="minorHAnsi"/>
              </w:rPr>
              <w:br/>
            </w:r>
            <w:r w:rsidRPr="00665EF3">
              <w:rPr>
                <w:rFonts w:ascii="Segoe UI Symbol" w:eastAsia="Calibri" w:hAnsi="Segoe UI Symbol" w:cs="Segoe UI Symbol"/>
              </w:rPr>
              <w:t>‣</w:t>
            </w:r>
            <w:r w:rsidRPr="00665EF3">
              <w:rPr>
                <w:rFonts w:eastAsia="Calibri" w:cstheme="minorHAnsi"/>
              </w:rPr>
              <w:t xml:space="preserve"> </w:t>
            </w:r>
            <w:hyperlink r:id="rId34" w:history="1">
              <w:r w:rsidRPr="00665EF3">
                <w:rPr>
                  <w:rFonts w:eastAsia="Calibri" w:cstheme="minorHAnsi"/>
                  <w:color w:val="0563C1"/>
                  <w:u w:val="single"/>
                </w:rPr>
                <w:t>Door wie laat jij je ketel onderhouden? | Co-wijzer.nl</w:t>
              </w:r>
            </w:hyperlink>
            <w:r w:rsidRPr="00665EF3">
              <w:rPr>
                <w:rFonts w:eastAsia="Calibri" w:cstheme="minorHAnsi"/>
              </w:rPr>
              <w:t xml:space="preserve"> </w:t>
            </w:r>
            <w:r w:rsidRPr="00665EF3">
              <w:rPr>
                <w:rFonts w:eastAsia="Calibri" w:cstheme="minorHAnsi"/>
              </w:rPr>
              <w:br/>
            </w:r>
            <w:r w:rsidRPr="00665EF3">
              <w:rPr>
                <w:rFonts w:ascii="Segoe UI Symbol" w:eastAsia="Calibri" w:hAnsi="Segoe UI Symbol" w:cs="Segoe UI Symbol"/>
              </w:rPr>
              <w:t>‣</w:t>
            </w:r>
            <w:r w:rsidRPr="00665EF3">
              <w:rPr>
                <w:rFonts w:eastAsia="Calibri" w:cstheme="minorHAnsi"/>
              </w:rPr>
              <w:t> </w:t>
            </w:r>
            <w:hyperlink r:id="rId35" w:history="1">
              <w:r w:rsidRPr="00665EF3">
                <w:rPr>
                  <w:rFonts w:eastAsia="Calibri" w:cstheme="minorHAnsi"/>
                  <w:color w:val="0563C1"/>
                  <w:u w:val="single"/>
                </w:rPr>
                <w:t>https://register.tlokb.nl/co/</w:t>
              </w:r>
            </w:hyperlink>
            <w:r w:rsidRPr="00665EF3">
              <w:rPr>
                <w:rFonts w:eastAsia="Calibri" w:cstheme="minorHAnsi"/>
              </w:rPr>
              <w:t xml:space="preserve">  </w:t>
            </w:r>
          </w:p>
          <w:p w14:paraId="3B62E5A1" w14:textId="77777777" w:rsidR="00665EF3" w:rsidRPr="00665EF3" w:rsidRDefault="00665EF3" w:rsidP="006966EA">
            <w:pPr>
              <w:spacing w:line="240" w:lineRule="auto"/>
              <w:rPr>
                <w:rFonts w:eastAsia="Calibri" w:cstheme="minorHAnsi"/>
              </w:rPr>
            </w:pPr>
          </w:p>
          <w:p w14:paraId="71CECD04" w14:textId="55757C78" w:rsidR="00665EF3" w:rsidRDefault="00411FBE" w:rsidP="00665EF3">
            <w:pPr>
              <w:spacing w:after="0" w:line="240" w:lineRule="auto"/>
              <w:rPr>
                <w:rFonts w:eastAsia="system-ui" w:cstheme="minorHAnsi"/>
              </w:rPr>
            </w:pPr>
            <w:r w:rsidRPr="00665EF3">
              <w:rPr>
                <w:rFonts w:eastAsia="system-ui" w:cstheme="minorHAnsi"/>
              </w:rPr>
              <w:t>#veiligewarmewinter #veiligstoken #koolmonoxide</w:t>
            </w:r>
            <w:r w:rsidR="006966EA">
              <w:rPr>
                <w:rFonts w:eastAsia="system-ui" w:cstheme="minorHAnsi"/>
              </w:rPr>
              <w:t xml:space="preserve"> #verwarmings</w:t>
            </w:r>
            <w:r w:rsidR="00B43A85">
              <w:rPr>
                <w:rFonts w:eastAsia="system-ui" w:cstheme="minorHAnsi"/>
              </w:rPr>
              <w:t>toestel</w:t>
            </w:r>
          </w:p>
          <w:p w14:paraId="5C102110" w14:textId="3F48E6DF" w:rsidR="006966EA" w:rsidRPr="00665EF3" w:rsidRDefault="006966EA" w:rsidP="00665EF3">
            <w:pPr>
              <w:spacing w:after="0" w:line="240" w:lineRule="auto"/>
              <w:rPr>
                <w:rFonts w:eastAsia="Calibri" w:cstheme="minorHAnsi"/>
              </w:rPr>
            </w:pPr>
          </w:p>
        </w:tc>
      </w:tr>
    </w:tbl>
    <w:p w14:paraId="0280EACF" w14:textId="2DD90C36" w:rsidR="00411FBE" w:rsidRDefault="00411FBE" w:rsidP="00665EF3">
      <w:pPr>
        <w:rPr>
          <w:rFonts w:eastAsia="Calibri" w:cstheme="minorHAnsi"/>
          <w:color w:val="70AD47"/>
        </w:rPr>
      </w:pPr>
    </w:p>
    <w:p w14:paraId="7AB62C56"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26BCC877" w14:textId="39CFCC57"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27"/>
        <w:gridCol w:w="7371"/>
      </w:tblGrid>
      <w:tr w:rsidR="00665EF3" w:rsidRPr="00665EF3" w14:paraId="00840A98"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336338BA" w14:textId="03A16BC7" w:rsidR="00665EF3" w:rsidRPr="00665EF3" w:rsidRDefault="00665EF3" w:rsidP="00665EF3">
            <w:pPr>
              <w:spacing w:after="0" w:line="240" w:lineRule="auto"/>
              <w:rPr>
                <w:rFonts w:eastAsia="Times New Roman" w:cstheme="minorHAnsi"/>
                <w:b/>
                <w:bCs/>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5</w:t>
            </w:r>
          </w:p>
        </w:tc>
      </w:tr>
      <w:tr w:rsidR="00665EF3" w:rsidRPr="00665EF3" w14:paraId="15B01945"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64972695" w14:textId="77777777" w:rsidR="00665EF3" w:rsidRPr="00665EF3" w:rsidRDefault="00665EF3" w:rsidP="00665EF3">
            <w:pPr>
              <w:spacing w:line="240" w:lineRule="auto"/>
              <w:rPr>
                <w:rFonts w:eastAsia="Times New Roman" w:cstheme="minorHAnsi"/>
                <w:lang w:eastAsia="nl-NL"/>
              </w:rPr>
            </w:pPr>
            <w:r w:rsidRPr="00665EF3">
              <w:rPr>
                <w:rFonts w:eastAsia="Times New Roman" w:cstheme="minorHAnsi"/>
                <w:b/>
                <w:bCs/>
                <w:lang w:eastAsia="nl-NL"/>
              </w:rPr>
              <w:t>Datum plaatsing: week 5</w:t>
            </w:r>
          </w:p>
        </w:tc>
      </w:tr>
      <w:tr w:rsidR="00665EF3" w:rsidRPr="00665EF3" w14:paraId="3360698B"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FC623AA"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0F53020F" w14:textId="77777777" w:rsidR="00665EF3" w:rsidRPr="00665EF3" w:rsidRDefault="00665EF3" w:rsidP="00665EF3">
            <w:pPr>
              <w:spacing w:after="0" w:line="240" w:lineRule="auto"/>
              <w:rPr>
                <w:rFonts w:eastAsia="Times New Roman" w:cstheme="minorHAnsi"/>
                <w:color w:val="ED7D31"/>
                <w:lang w:eastAsia="nl-NL"/>
              </w:rPr>
            </w:pPr>
          </w:p>
          <w:p w14:paraId="7E82AFFE" w14:textId="77777777" w:rsidR="00665EF3" w:rsidRPr="00665EF3" w:rsidRDefault="00665EF3" w:rsidP="00665EF3">
            <w:pPr>
              <w:spacing w:after="0"/>
              <w:rPr>
                <w:rFonts w:eastAsia="Times New Roman" w:cstheme="minorHAnsi"/>
                <w:lang w:eastAsia="nl-NL"/>
              </w:rPr>
            </w:pPr>
          </w:p>
        </w:tc>
        <w:tc>
          <w:tcPr>
            <w:tcW w:w="7371" w:type="dxa"/>
            <w:tcBorders>
              <w:top w:val="single" w:sz="6" w:space="0" w:color="000000"/>
              <w:left w:val="single" w:sz="6" w:space="0" w:color="000000"/>
              <w:bottom w:val="single" w:sz="6" w:space="0" w:color="000000"/>
              <w:right w:val="single" w:sz="6" w:space="0" w:color="000000"/>
            </w:tcBorders>
          </w:tcPr>
          <w:p w14:paraId="63EFA307" w14:textId="77777777" w:rsidR="00B43A85" w:rsidRDefault="00B43A85" w:rsidP="00665EF3">
            <w:pPr>
              <w:spacing w:after="0" w:line="240" w:lineRule="auto"/>
              <w:rPr>
                <w:rFonts w:eastAsia="Calibri" w:cstheme="minorHAnsi"/>
              </w:rPr>
            </w:pPr>
          </w:p>
          <w:p w14:paraId="76A6AC77" w14:textId="1734E987" w:rsidR="00665EF3" w:rsidRPr="00665EF3" w:rsidRDefault="00665EF3" w:rsidP="00665EF3">
            <w:pPr>
              <w:spacing w:after="0" w:line="240" w:lineRule="auto"/>
              <w:rPr>
                <w:rFonts w:eastAsia="Calibri" w:cstheme="minorHAnsi"/>
              </w:rPr>
            </w:pPr>
            <w:r w:rsidRPr="00665EF3">
              <w:rPr>
                <w:rFonts w:eastAsia="Calibri" w:cstheme="minorHAnsi"/>
                <w:noProof/>
              </w:rPr>
              <w:drawing>
                <wp:inline distT="0" distB="0" distL="0" distR="0" wp14:anchorId="382A2A41" wp14:editId="3B26EDC7">
                  <wp:extent cx="2543175" cy="2543175"/>
                  <wp:effectExtent l="0" t="0" r="9525" b="9525"/>
                  <wp:docPr id="571450003" name="Afbeelding 6" descr="Afbeelding met tekst, schermopname, persoon, spie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50003" name="Afbeelding 6" descr="Afbeelding met tekst, schermopname, persoon, spiegel&#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7333418C" w14:textId="77777777" w:rsidR="00665EF3" w:rsidRPr="00665EF3" w:rsidRDefault="00665EF3" w:rsidP="00665EF3">
            <w:pPr>
              <w:spacing w:after="0" w:line="240" w:lineRule="auto"/>
              <w:rPr>
                <w:rFonts w:eastAsia="Calibri" w:cstheme="minorHAnsi"/>
              </w:rPr>
            </w:pPr>
          </w:p>
          <w:p w14:paraId="10667C7E" w14:textId="631CFFB7"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CO-weken4</w:t>
            </w:r>
            <w:r w:rsidR="008625B2">
              <w:rPr>
                <w:rFonts w:eastAsia="Calibri" w:cstheme="minorHAnsi"/>
                <w:b/>
                <w:bCs/>
              </w:rPr>
              <w:t>_Ventileer</w:t>
            </w:r>
            <w:r w:rsidRPr="00665EF3">
              <w:rPr>
                <w:rFonts w:eastAsia="Calibri" w:cstheme="minorHAnsi"/>
                <w:b/>
                <w:bCs/>
              </w:rPr>
              <w:t>.jpg</w:t>
            </w:r>
          </w:p>
          <w:p w14:paraId="46C29F27" w14:textId="77777777" w:rsidR="00665EF3" w:rsidRPr="00665EF3" w:rsidRDefault="00665EF3" w:rsidP="00665EF3">
            <w:pPr>
              <w:spacing w:after="0" w:line="240" w:lineRule="auto"/>
              <w:rPr>
                <w:rFonts w:eastAsia="Times New Roman" w:cstheme="minorHAnsi"/>
                <w:lang w:eastAsia="nl-NL"/>
              </w:rPr>
            </w:pPr>
          </w:p>
        </w:tc>
      </w:tr>
      <w:tr w:rsidR="00665EF3" w:rsidRPr="00665EF3" w14:paraId="07D3C32D"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4BDD330"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71" w:type="dxa"/>
            <w:tcBorders>
              <w:top w:val="single" w:sz="6" w:space="0" w:color="000000"/>
              <w:left w:val="single" w:sz="6" w:space="0" w:color="000000"/>
              <w:bottom w:val="single" w:sz="6" w:space="0" w:color="000000"/>
              <w:right w:val="single" w:sz="6" w:space="0" w:color="000000"/>
            </w:tcBorders>
          </w:tcPr>
          <w:p w14:paraId="010330AC" w14:textId="77777777" w:rsidR="00B43A85" w:rsidRDefault="00B43A85" w:rsidP="00B43A85">
            <w:pPr>
              <w:spacing w:after="0"/>
              <w:rPr>
                <w:rFonts w:eastAsia="MS Mincho" w:cstheme="minorHAnsi"/>
              </w:rPr>
            </w:pPr>
          </w:p>
          <w:p w14:paraId="44D1012B" w14:textId="43C4ED48" w:rsidR="00A26025" w:rsidRPr="00A26025" w:rsidRDefault="00A26025" w:rsidP="00A26025">
            <w:pPr>
              <w:spacing w:after="0"/>
              <w:rPr>
                <w:rFonts w:eastAsia="MS Mincho" w:cstheme="minorHAnsi"/>
                <w:b/>
                <w:bCs/>
              </w:rPr>
            </w:pPr>
            <w:r w:rsidRPr="00A26025">
              <w:rPr>
                <w:rFonts w:eastAsia="MS Mincho" w:cstheme="minorHAnsi"/>
                <w:b/>
                <w:bCs/>
              </w:rPr>
              <w:t>Ventileer en voorkom CO-vergiftiging!</w:t>
            </w:r>
          </w:p>
          <w:p w14:paraId="515B9C2C" w14:textId="26B69078" w:rsidR="00665EF3" w:rsidRPr="00665EF3" w:rsidRDefault="00665EF3" w:rsidP="00665EF3">
            <w:pPr>
              <w:rPr>
                <w:rFonts w:eastAsia="system-ui" w:cstheme="minorHAnsi"/>
              </w:rPr>
            </w:pPr>
            <w:r w:rsidRPr="00665EF3">
              <w:rPr>
                <w:rFonts w:eastAsia="MS Mincho" w:cstheme="minorHAnsi"/>
              </w:rPr>
              <w:t xml:space="preserve">Frisse lucht vermindert het risico op koolmonoxidevergiftiging. Het is dus super belangrijk dat jij je huis goed ventileert. Ook in de winter. Zet een raam op een kier of open de ventilatieroosters. Zéker als je de kachel of open haard aansteekt </w:t>
            </w:r>
            <w:r w:rsidRPr="00665EF3">
              <w:rPr>
                <w:rFonts w:ascii="Segoe UI Emoji" w:eastAsia="MS Mincho" w:hAnsi="Segoe UI Emoji" w:cs="Segoe UI Emoji"/>
              </w:rPr>
              <w:t>🔥</w:t>
            </w:r>
          </w:p>
          <w:p w14:paraId="579658B8" w14:textId="77777777" w:rsidR="00B43A85" w:rsidRDefault="00B43A85" w:rsidP="00B43A85">
            <w:pPr>
              <w:rPr>
                <w:rFonts w:eastAsia="system-ui" w:cstheme="minorHAnsi"/>
              </w:rPr>
            </w:pPr>
            <w:r w:rsidRPr="00665EF3">
              <w:rPr>
                <w:rFonts w:eastAsia="system-ui" w:cstheme="minorHAnsi"/>
              </w:rPr>
              <w:t xml:space="preserve">Meer weten? Ga naar </w:t>
            </w:r>
            <w:hyperlink r:id="rId37">
              <w:r w:rsidRPr="00665EF3">
                <w:rPr>
                  <w:rFonts w:eastAsia="system-ui" w:cstheme="minorHAnsi"/>
                  <w:color w:val="0563C1"/>
                  <w:u w:val="single"/>
                </w:rPr>
                <w:t>www.co-wijzer.nl</w:t>
              </w:r>
            </w:hyperlink>
            <w:r w:rsidRPr="00665EF3">
              <w:rPr>
                <w:rFonts w:eastAsia="system-ui" w:cstheme="minorHAnsi"/>
              </w:rPr>
              <w:t xml:space="preserve"> </w:t>
            </w:r>
          </w:p>
          <w:p w14:paraId="68640EB7" w14:textId="77777777" w:rsidR="00B43A85" w:rsidRDefault="00B43A85" w:rsidP="00665EF3">
            <w:pPr>
              <w:spacing w:after="0"/>
              <w:rPr>
                <w:rFonts w:eastAsia="system-ui" w:cstheme="minorHAnsi"/>
              </w:rPr>
            </w:pPr>
          </w:p>
          <w:p w14:paraId="3C46EBE0" w14:textId="31BA4E7E" w:rsidR="00665EF3" w:rsidRPr="00665EF3" w:rsidRDefault="00665EF3" w:rsidP="00665EF3">
            <w:pPr>
              <w:spacing w:after="0"/>
              <w:rPr>
                <w:rFonts w:eastAsia="system-ui" w:cstheme="minorHAnsi"/>
              </w:rPr>
            </w:pPr>
            <w:r w:rsidRPr="00665EF3">
              <w:rPr>
                <w:rFonts w:eastAsia="system-ui" w:cstheme="minorHAnsi"/>
              </w:rPr>
              <w:t>#veiligewarmewinter #veiligstoken #koolmonoxide</w:t>
            </w:r>
            <w:r w:rsidR="009D0987">
              <w:rPr>
                <w:rFonts w:eastAsia="system-ui" w:cstheme="minorHAnsi"/>
              </w:rPr>
              <w:t xml:space="preserve"> </w:t>
            </w:r>
            <w:r w:rsidR="00B43A85">
              <w:rPr>
                <w:rFonts w:eastAsia="system-ui" w:cstheme="minorHAnsi"/>
              </w:rPr>
              <w:t>#ventileren</w:t>
            </w:r>
            <w:r w:rsidRPr="00665EF3">
              <w:rPr>
                <w:rFonts w:eastAsia="system-ui" w:cstheme="minorHAnsi"/>
              </w:rPr>
              <w:br/>
            </w:r>
          </w:p>
        </w:tc>
      </w:tr>
    </w:tbl>
    <w:p w14:paraId="61F33DCF" w14:textId="77777777" w:rsidR="00665EF3" w:rsidRPr="00665EF3" w:rsidRDefault="00665EF3" w:rsidP="00665EF3">
      <w:pPr>
        <w:rPr>
          <w:rFonts w:eastAsia="Calibri" w:cstheme="minorHAnsi"/>
          <w:color w:val="70AD47"/>
        </w:rPr>
      </w:pPr>
    </w:p>
    <w:p w14:paraId="566A6E0C" w14:textId="77777777" w:rsidR="00411FBE" w:rsidRDefault="00411FBE">
      <w:pPr>
        <w:spacing w:after="200" w:line="23" w:lineRule="auto"/>
        <w:rPr>
          <w:rFonts w:eastAsia="Calibri" w:cstheme="minorHAnsi"/>
          <w:color w:val="70AD47"/>
        </w:rPr>
      </w:pPr>
      <w:r>
        <w:rPr>
          <w:rFonts w:eastAsia="Calibri" w:cstheme="minorHAnsi"/>
          <w:color w:val="70AD47"/>
        </w:rPr>
        <w:br w:type="page"/>
      </w:r>
    </w:p>
    <w:p w14:paraId="4B970B56" w14:textId="4C0C96F4" w:rsidR="00665EF3" w:rsidRPr="00665EF3" w:rsidRDefault="00665EF3" w:rsidP="00665EF3">
      <w:pPr>
        <w:rPr>
          <w:rFonts w:eastAsia="Calibri" w:cstheme="minorHAnsi"/>
          <w:color w:val="70AD47"/>
        </w:rPr>
      </w:pPr>
    </w:p>
    <w:tbl>
      <w:tblPr>
        <w:tblW w:w="1019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27"/>
        <w:gridCol w:w="7371"/>
      </w:tblGrid>
      <w:tr w:rsidR="00665EF3" w:rsidRPr="00665EF3" w14:paraId="55E971EA"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7C9AB39C" w14:textId="21FA438E"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b/>
                <w:bCs/>
                <w:color w:val="ED7D31"/>
                <w:lang w:eastAsia="nl-NL"/>
              </w:rPr>
              <w:t xml:space="preserve">Post </w:t>
            </w:r>
            <w:r w:rsidR="00411FBE">
              <w:rPr>
                <w:rFonts w:eastAsia="Times New Roman" w:cstheme="minorHAnsi"/>
                <w:b/>
                <w:bCs/>
                <w:color w:val="ED7D31"/>
                <w:lang w:eastAsia="nl-NL"/>
              </w:rPr>
              <w:t>1</w:t>
            </w:r>
            <w:r w:rsidR="00E63586">
              <w:rPr>
                <w:rFonts w:eastAsia="Times New Roman" w:cstheme="minorHAnsi"/>
                <w:b/>
                <w:bCs/>
                <w:color w:val="ED7D31"/>
                <w:lang w:eastAsia="nl-NL"/>
              </w:rPr>
              <w:t>6</w:t>
            </w:r>
          </w:p>
        </w:tc>
      </w:tr>
      <w:tr w:rsidR="00665EF3" w:rsidRPr="00665EF3" w14:paraId="34C5C8F8" w14:textId="77777777" w:rsidTr="00411FBE">
        <w:trPr>
          <w:trHeight w:val="300"/>
        </w:trPr>
        <w:tc>
          <w:tcPr>
            <w:tcW w:w="10198" w:type="dxa"/>
            <w:gridSpan w:val="2"/>
            <w:tcBorders>
              <w:top w:val="single" w:sz="6" w:space="0" w:color="000000"/>
              <w:left w:val="single" w:sz="6" w:space="0" w:color="000000"/>
              <w:bottom w:val="single" w:sz="6" w:space="0" w:color="000000"/>
              <w:right w:val="single" w:sz="6" w:space="0" w:color="000000"/>
            </w:tcBorders>
          </w:tcPr>
          <w:p w14:paraId="77C3FCCA" w14:textId="01961F1C" w:rsidR="00665EF3" w:rsidRPr="00665EF3" w:rsidRDefault="00665EF3" w:rsidP="00665EF3">
            <w:pPr>
              <w:spacing w:line="240" w:lineRule="auto"/>
              <w:rPr>
                <w:rFonts w:eastAsia="Times New Roman" w:cstheme="minorHAnsi"/>
                <w:b/>
                <w:bCs/>
                <w:lang w:eastAsia="nl-NL"/>
              </w:rPr>
            </w:pPr>
            <w:r w:rsidRPr="00665EF3">
              <w:rPr>
                <w:rFonts w:eastAsia="Times New Roman" w:cstheme="minorHAnsi"/>
                <w:b/>
                <w:bCs/>
                <w:lang w:eastAsia="nl-NL"/>
              </w:rPr>
              <w:t>Datum plaatsing: week 6</w:t>
            </w:r>
          </w:p>
        </w:tc>
      </w:tr>
      <w:tr w:rsidR="00665EF3" w:rsidRPr="00665EF3" w14:paraId="52CCFA8E"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22BBA80A" w14:textId="77777777" w:rsidR="00665EF3" w:rsidRPr="00665EF3" w:rsidRDefault="00665EF3" w:rsidP="00665EF3">
            <w:pPr>
              <w:spacing w:after="0" w:line="240" w:lineRule="auto"/>
              <w:rPr>
                <w:rFonts w:eastAsia="Times New Roman" w:cstheme="minorHAnsi"/>
                <w:color w:val="ED7D31"/>
                <w:lang w:eastAsia="nl-NL"/>
              </w:rPr>
            </w:pPr>
            <w:r w:rsidRPr="00665EF3">
              <w:rPr>
                <w:rFonts w:eastAsia="Times New Roman" w:cstheme="minorHAnsi"/>
                <w:color w:val="ED7D31"/>
                <w:lang w:eastAsia="nl-NL"/>
              </w:rPr>
              <w:t>Geadviseerde content</w:t>
            </w:r>
          </w:p>
          <w:p w14:paraId="142A4839" w14:textId="77777777" w:rsidR="00665EF3" w:rsidRPr="00665EF3" w:rsidRDefault="00665EF3" w:rsidP="00665EF3">
            <w:pPr>
              <w:spacing w:after="0"/>
              <w:rPr>
                <w:rFonts w:eastAsia="Times New Roman" w:cstheme="minorHAnsi"/>
                <w:color w:val="ED7D31"/>
                <w:lang w:eastAsia="nl-NL"/>
              </w:rPr>
            </w:pPr>
          </w:p>
        </w:tc>
        <w:tc>
          <w:tcPr>
            <w:tcW w:w="7371" w:type="dxa"/>
            <w:tcBorders>
              <w:top w:val="single" w:sz="6" w:space="0" w:color="000000"/>
              <w:left w:val="single" w:sz="6" w:space="0" w:color="000000"/>
              <w:bottom w:val="single" w:sz="6" w:space="0" w:color="000000"/>
              <w:right w:val="single" w:sz="6" w:space="0" w:color="000000"/>
            </w:tcBorders>
          </w:tcPr>
          <w:p w14:paraId="3FF6D2FF" w14:textId="77777777" w:rsidR="00F500B6" w:rsidRDefault="00F500B6" w:rsidP="00665EF3">
            <w:pPr>
              <w:spacing w:after="0" w:line="240" w:lineRule="auto"/>
              <w:rPr>
                <w:rFonts w:eastAsia="Calibri" w:cstheme="minorHAnsi"/>
              </w:rPr>
            </w:pPr>
          </w:p>
          <w:p w14:paraId="35217C36" w14:textId="7DEE7476" w:rsidR="00665EF3" w:rsidRPr="00665EF3" w:rsidRDefault="00665EF3" w:rsidP="00665EF3">
            <w:pPr>
              <w:spacing w:after="0" w:line="240" w:lineRule="auto"/>
              <w:rPr>
                <w:rFonts w:eastAsia="Calibri" w:cstheme="minorHAnsi"/>
              </w:rPr>
            </w:pPr>
            <w:r w:rsidRPr="00665EF3">
              <w:rPr>
                <w:rFonts w:eastAsia="Calibri" w:cstheme="minorHAnsi"/>
                <w:noProof/>
              </w:rPr>
              <w:drawing>
                <wp:inline distT="0" distB="0" distL="0" distR="0" wp14:anchorId="58E07698" wp14:editId="5F7CC428">
                  <wp:extent cx="2330450" cy="2330450"/>
                  <wp:effectExtent l="0" t="0" r="0" b="0"/>
                  <wp:docPr id="1281890244" name="Afbeelding 2" descr="Afbeelding met tekst, persoon, vinger,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90244" name="Afbeelding 2" descr="Afbeelding met tekst, persoon, vinger, person&#10;&#10;Door AI gegenereerde inhoud is mogelijk onjui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0450" cy="2330450"/>
                          </a:xfrm>
                          <a:prstGeom prst="rect">
                            <a:avLst/>
                          </a:prstGeom>
                          <a:noFill/>
                          <a:ln>
                            <a:noFill/>
                          </a:ln>
                        </pic:spPr>
                      </pic:pic>
                    </a:graphicData>
                  </a:graphic>
                </wp:inline>
              </w:drawing>
            </w:r>
          </w:p>
          <w:p w14:paraId="60A704B9" w14:textId="77777777" w:rsidR="00665EF3" w:rsidRPr="00665EF3" w:rsidRDefault="00665EF3" w:rsidP="00665EF3">
            <w:pPr>
              <w:spacing w:after="0" w:line="240" w:lineRule="auto"/>
              <w:rPr>
                <w:rFonts w:eastAsia="Calibri" w:cstheme="minorHAnsi"/>
              </w:rPr>
            </w:pPr>
          </w:p>
          <w:p w14:paraId="026D16A3" w14:textId="046A5079" w:rsidR="00665EF3" w:rsidRPr="00665EF3" w:rsidRDefault="00665EF3" w:rsidP="00665EF3">
            <w:pPr>
              <w:spacing w:after="0" w:line="240" w:lineRule="auto"/>
              <w:rPr>
                <w:rFonts w:eastAsia="Calibri" w:cstheme="minorHAnsi"/>
                <w:b/>
                <w:bCs/>
              </w:rPr>
            </w:pPr>
            <w:r w:rsidRPr="00665EF3">
              <w:rPr>
                <w:rFonts w:eastAsia="Calibri" w:cstheme="minorHAnsi"/>
                <w:b/>
                <w:bCs/>
              </w:rPr>
              <w:t>Zie bestand: CO-weken5</w:t>
            </w:r>
            <w:r w:rsidR="00E6257E">
              <w:rPr>
                <w:rFonts w:eastAsia="Calibri" w:cstheme="minorHAnsi"/>
                <w:b/>
                <w:bCs/>
              </w:rPr>
              <w:t>_Test</w:t>
            </w:r>
            <w:r w:rsidRPr="00665EF3">
              <w:rPr>
                <w:rFonts w:eastAsia="Calibri" w:cstheme="minorHAnsi"/>
                <w:b/>
                <w:bCs/>
              </w:rPr>
              <w:t>.jpg</w:t>
            </w:r>
          </w:p>
          <w:p w14:paraId="2E0A0E22" w14:textId="77777777" w:rsidR="00665EF3" w:rsidRPr="00665EF3" w:rsidRDefault="00665EF3" w:rsidP="00665EF3">
            <w:pPr>
              <w:spacing w:after="0" w:line="240" w:lineRule="auto"/>
              <w:rPr>
                <w:rFonts w:eastAsia="Calibri" w:cstheme="minorHAnsi"/>
              </w:rPr>
            </w:pPr>
          </w:p>
        </w:tc>
      </w:tr>
      <w:tr w:rsidR="00665EF3" w:rsidRPr="00665EF3" w14:paraId="79B04380" w14:textId="77777777" w:rsidTr="00411FBE">
        <w:trPr>
          <w:trHeight w:val="300"/>
        </w:trPr>
        <w:tc>
          <w:tcPr>
            <w:tcW w:w="2827" w:type="dxa"/>
            <w:tcBorders>
              <w:top w:val="single" w:sz="6" w:space="0" w:color="000000"/>
              <w:left w:val="single" w:sz="6" w:space="0" w:color="000000"/>
              <w:bottom w:val="single" w:sz="6" w:space="0" w:color="000000"/>
              <w:right w:val="single" w:sz="6" w:space="0" w:color="000000"/>
            </w:tcBorders>
          </w:tcPr>
          <w:p w14:paraId="1CB50004" w14:textId="77777777" w:rsidR="00665EF3" w:rsidRPr="00665EF3" w:rsidRDefault="00665EF3" w:rsidP="00665EF3">
            <w:pPr>
              <w:spacing w:after="0" w:line="240" w:lineRule="auto"/>
              <w:rPr>
                <w:rFonts w:eastAsia="Times New Roman" w:cstheme="minorHAnsi"/>
                <w:lang w:eastAsia="nl-NL"/>
              </w:rPr>
            </w:pPr>
            <w:r w:rsidRPr="00665EF3">
              <w:rPr>
                <w:rFonts w:eastAsia="Times New Roman" w:cstheme="minorHAnsi"/>
                <w:color w:val="ED7D31"/>
                <w:lang w:eastAsia="nl-NL"/>
              </w:rPr>
              <w:t>Facebook &amp; Insta</w:t>
            </w:r>
          </w:p>
        </w:tc>
        <w:tc>
          <w:tcPr>
            <w:tcW w:w="7371" w:type="dxa"/>
            <w:tcBorders>
              <w:top w:val="single" w:sz="6" w:space="0" w:color="000000"/>
              <w:left w:val="single" w:sz="6" w:space="0" w:color="000000"/>
              <w:bottom w:val="single" w:sz="6" w:space="0" w:color="000000"/>
              <w:right w:val="single" w:sz="6" w:space="0" w:color="000000"/>
            </w:tcBorders>
          </w:tcPr>
          <w:p w14:paraId="3056D233" w14:textId="77777777" w:rsidR="00F500B6" w:rsidRDefault="00F500B6" w:rsidP="00665EF3">
            <w:pPr>
              <w:spacing w:after="0" w:line="240" w:lineRule="auto"/>
              <w:rPr>
                <w:rFonts w:eastAsia="MS Mincho" w:cstheme="minorHAnsi"/>
              </w:rPr>
            </w:pPr>
          </w:p>
          <w:p w14:paraId="1BAC8C3F" w14:textId="77777777" w:rsidR="00F500B6" w:rsidRDefault="00665EF3" w:rsidP="00665EF3">
            <w:pPr>
              <w:spacing w:after="0" w:line="240" w:lineRule="auto"/>
              <w:rPr>
                <w:rFonts w:eastAsia="MS Mincho" w:cstheme="minorHAnsi"/>
              </w:rPr>
            </w:pPr>
            <w:r w:rsidRPr="00F500B6">
              <w:rPr>
                <w:rFonts w:eastAsia="MS Mincho" w:cstheme="minorHAnsi"/>
                <w:b/>
                <w:bCs/>
              </w:rPr>
              <w:t>Test jij jouw CO-melder wel eens?</w:t>
            </w:r>
            <w:r w:rsidRPr="00665EF3">
              <w:rPr>
                <w:rFonts w:eastAsia="MS Mincho" w:cstheme="minorHAnsi"/>
              </w:rPr>
              <w:t xml:space="preserve"> </w:t>
            </w:r>
          </w:p>
          <w:p w14:paraId="66CE588A" w14:textId="3A9FB341" w:rsidR="00665EF3" w:rsidRPr="00665EF3" w:rsidRDefault="00665EF3" w:rsidP="00665EF3">
            <w:pPr>
              <w:spacing w:after="0" w:line="240" w:lineRule="auto"/>
              <w:rPr>
                <w:rFonts w:eastAsia="MS Mincho" w:cstheme="minorHAnsi"/>
              </w:rPr>
            </w:pPr>
            <w:r w:rsidRPr="00665EF3">
              <w:rPr>
                <w:rFonts w:eastAsia="MS Mincho" w:cstheme="minorHAnsi"/>
              </w:rPr>
              <w:t xml:space="preserve">Dit doe je eenvoudig door op de testknop te drukken. Op de melder vind je bovendien een houdbaarheidsdatum </w:t>
            </w:r>
            <w:r w:rsidRPr="00665EF3">
              <w:rPr>
                <w:rFonts w:ascii="Segoe UI Emoji" w:eastAsia="MS Mincho" w:hAnsi="Segoe UI Emoji" w:cs="Segoe UI Emoji"/>
              </w:rPr>
              <w:t>💡</w:t>
            </w:r>
            <w:r w:rsidRPr="00665EF3">
              <w:rPr>
                <w:rFonts w:eastAsia="MS Mincho" w:cstheme="minorHAnsi"/>
              </w:rPr>
              <w:t>. Een goed werkende CO-melder zorgt dat jij direct gewaarschuwd wordt bij een te hoge concentratie koolmonoxide.</w:t>
            </w:r>
          </w:p>
          <w:p w14:paraId="1527A417" w14:textId="77777777" w:rsidR="00665EF3" w:rsidRPr="00665EF3" w:rsidRDefault="00665EF3" w:rsidP="00665EF3">
            <w:pPr>
              <w:spacing w:after="0" w:line="240" w:lineRule="auto"/>
              <w:rPr>
                <w:rFonts w:eastAsia="MS Mincho" w:cstheme="minorHAnsi"/>
              </w:rPr>
            </w:pPr>
          </w:p>
          <w:p w14:paraId="7102B45E" w14:textId="77777777" w:rsidR="00F500B6" w:rsidRDefault="00F500B6" w:rsidP="00F500B6">
            <w:pPr>
              <w:rPr>
                <w:rFonts w:eastAsia="system-ui" w:cstheme="minorHAnsi"/>
              </w:rPr>
            </w:pPr>
            <w:r w:rsidRPr="00665EF3">
              <w:rPr>
                <w:rFonts w:eastAsia="system-ui" w:cstheme="minorHAnsi"/>
              </w:rPr>
              <w:t xml:space="preserve">Meer weten? Ga naar </w:t>
            </w:r>
            <w:hyperlink r:id="rId39">
              <w:r w:rsidRPr="00665EF3">
                <w:rPr>
                  <w:rFonts w:eastAsia="system-ui" w:cstheme="minorHAnsi"/>
                  <w:color w:val="0563C1"/>
                  <w:u w:val="single"/>
                </w:rPr>
                <w:t>www.co-wijzer.nl</w:t>
              </w:r>
            </w:hyperlink>
            <w:r w:rsidRPr="00665EF3">
              <w:rPr>
                <w:rFonts w:eastAsia="system-ui" w:cstheme="minorHAnsi"/>
              </w:rPr>
              <w:t xml:space="preserve"> </w:t>
            </w:r>
          </w:p>
          <w:p w14:paraId="13AD3BAE" w14:textId="77777777" w:rsidR="00665EF3" w:rsidRPr="00665EF3" w:rsidRDefault="00665EF3" w:rsidP="00665EF3">
            <w:pPr>
              <w:spacing w:after="0" w:line="240" w:lineRule="auto"/>
              <w:rPr>
                <w:rFonts w:eastAsia="Calibri" w:cstheme="minorHAnsi"/>
              </w:rPr>
            </w:pPr>
          </w:p>
          <w:p w14:paraId="77D74532" w14:textId="0970775C" w:rsidR="00665EF3" w:rsidRPr="00665EF3" w:rsidRDefault="00665EF3" w:rsidP="00665EF3">
            <w:pPr>
              <w:spacing w:after="0"/>
              <w:rPr>
                <w:rFonts w:eastAsia="system-ui" w:cstheme="minorHAnsi"/>
              </w:rPr>
            </w:pPr>
            <w:r w:rsidRPr="00665EF3">
              <w:rPr>
                <w:rFonts w:eastAsia="system-ui" w:cstheme="minorHAnsi"/>
              </w:rPr>
              <w:t>#veiligewarmewinter #veiligstoken #koolmonoxide</w:t>
            </w:r>
            <w:r w:rsidR="009D0987">
              <w:rPr>
                <w:rFonts w:eastAsia="system-ui" w:cstheme="minorHAnsi"/>
              </w:rPr>
              <w:t xml:space="preserve"> </w:t>
            </w:r>
            <w:r w:rsidR="00F500B6">
              <w:rPr>
                <w:rFonts w:eastAsia="system-ui" w:cstheme="minorHAnsi"/>
              </w:rPr>
              <w:t>#testen</w:t>
            </w:r>
          </w:p>
          <w:p w14:paraId="188677D7" w14:textId="77777777" w:rsidR="00665EF3" w:rsidRPr="00665EF3" w:rsidRDefault="00665EF3" w:rsidP="00665EF3">
            <w:pPr>
              <w:spacing w:after="0"/>
              <w:rPr>
                <w:rFonts w:eastAsia="Calibri" w:cstheme="minorHAnsi"/>
              </w:rPr>
            </w:pPr>
          </w:p>
        </w:tc>
      </w:tr>
    </w:tbl>
    <w:p w14:paraId="7A1A81E1" w14:textId="77777777" w:rsidR="00665EF3" w:rsidRDefault="00665EF3" w:rsidP="00665EF3">
      <w:pPr>
        <w:rPr>
          <w:rFonts w:eastAsia="Calibri" w:cstheme="minorHAnsi"/>
        </w:rPr>
      </w:pPr>
    </w:p>
    <w:p w14:paraId="3CD8E392" w14:textId="77777777" w:rsidR="00411FBE" w:rsidRPr="00665EF3" w:rsidRDefault="00411FBE" w:rsidP="00665EF3">
      <w:pPr>
        <w:rPr>
          <w:rFonts w:eastAsia="Calibri" w:cstheme="minorHAnsi"/>
        </w:rPr>
      </w:pPr>
    </w:p>
    <w:p w14:paraId="1F62AF99" w14:textId="77777777" w:rsidR="00665EF3" w:rsidRPr="00665EF3" w:rsidRDefault="00665EF3" w:rsidP="00665EF3">
      <w:pPr>
        <w:rPr>
          <w:rFonts w:eastAsia="Calibri" w:cstheme="minorHAnsi"/>
        </w:rPr>
      </w:pPr>
    </w:p>
    <w:p w14:paraId="020C4402" w14:textId="77777777" w:rsidR="00EB716F" w:rsidRPr="00665EF3" w:rsidRDefault="00EB716F" w:rsidP="00CB0050">
      <w:pPr>
        <w:rPr>
          <w:rFonts w:cstheme="minorHAnsi"/>
        </w:rPr>
      </w:pPr>
    </w:p>
    <w:sectPr w:rsidR="00EB716F" w:rsidRPr="00665EF3" w:rsidSect="00665E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F4355"/>
    <w:multiLevelType w:val="hybridMultilevel"/>
    <w:tmpl w:val="64E89ABA"/>
    <w:lvl w:ilvl="0" w:tplc="74AC6C1E">
      <w:start w:val="1"/>
      <w:numFmt w:val="bullet"/>
      <w:lvlText w:val=""/>
      <w:lvlJc w:val="left"/>
      <w:pPr>
        <w:ind w:left="720" w:hanging="360"/>
      </w:pPr>
      <w:rPr>
        <w:rFonts w:ascii="Symbol" w:hAnsi="Symbol" w:hint="default"/>
      </w:rPr>
    </w:lvl>
    <w:lvl w:ilvl="1" w:tplc="26DC20BC">
      <w:start w:val="1"/>
      <w:numFmt w:val="bullet"/>
      <w:lvlText w:val="o"/>
      <w:lvlJc w:val="left"/>
      <w:pPr>
        <w:ind w:left="1440" w:hanging="360"/>
      </w:pPr>
      <w:rPr>
        <w:rFonts w:ascii="Courier New" w:hAnsi="Courier New" w:hint="default"/>
      </w:rPr>
    </w:lvl>
    <w:lvl w:ilvl="2" w:tplc="211C7626">
      <w:start w:val="1"/>
      <w:numFmt w:val="bullet"/>
      <w:lvlText w:val=""/>
      <w:lvlJc w:val="left"/>
      <w:pPr>
        <w:ind w:left="2160" w:hanging="360"/>
      </w:pPr>
      <w:rPr>
        <w:rFonts w:ascii="Wingdings" w:hAnsi="Wingdings" w:hint="default"/>
      </w:rPr>
    </w:lvl>
    <w:lvl w:ilvl="3" w:tplc="FD2E87B8">
      <w:start w:val="1"/>
      <w:numFmt w:val="bullet"/>
      <w:lvlText w:val=""/>
      <w:lvlJc w:val="left"/>
      <w:pPr>
        <w:ind w:left="2880" w:hanging="360"/>
      </w:pPr>
      <w:rPr>
        <w:rFonts w:ascii="Symbol" w:hAnsi="Symbol" w:hint="default"/>
      </w:rPr>
    </w:lvl>
    <w:lvl w:ilvl="4" w:tplc="3BCA298E">
      <w:start w:val="1"/>
      <w:numFmt w:val="bullet"/>
      <w:lvlText w:val="o"/>
      <w:lvlJc w:val="left"/>
      <w:pPr>
        <w:ind w:left="3600" w:hanging="360"/>
      </w:pPr>
      <w:rPr>
        <w:rFonts w:ascii="Courier New" w:hAnsi="Courier New" w:hint="default"/>
      </w:rPr>
    </w:lvl>
    <w:lvl w:ilvl="5" w:tplc="B07E69DE">
      <w:start w:val="1"/>
      <w:numFmt w:val="bullet"/>
      <w:lvlText w:val=""/>
      <w:lvlJc w:val="left"/>
      <w:pPr>
        <w:ind w:left="4320" w:hanging="360"/>
      </w:pPr>
      <w:rPr>
        <w:rFonts w:ascii="Wingdings" w:hAnsi="Wingdings" w:hint="default"/>
      </w:rPr>
    </w:lvl>
    <w:lvl w:ilvl="6" w:tplc="D7101D46">
      <w:start w:val="1"/>
      <w:numFmt w:val="bullet"/>
      <w:lvlText w:val=""/>
      <w:lvlJc w:val="left"/>
      <w:pPr>
        <w:ind w:left="5040" w:hanging="360"/>
      </w:pPr>
      <w:rPr>
        <w:rFonts w:ascii="Symbol" w:hAnsi="Symbol" w:hint="default"/>
      </w:rPr>
    </w:lvl>
    <w:lvl w:ilvl="7" w:tplc="63EA6D00">
      <w:start w:val="1"/>
      <w:numFmt w:val="bullet"/>
      <w:lvlText w:val="o"/>
      <w:lvlJc w:val="left"/>
      <w:pPr>
        <w:ind w:left="5760" w:hanging="360"/>
      </w:pPr>
      <w:rPr>
        <w:rFonts w:ascii="Courier New" w:hAnsi="Courier New" w:hint="default"/>
      </w:rPr>
    </w:lvl>
    <w:lvl w:ilvl="8" w:tplc="0DACD4C2">
      <w:start w:val="1"/>
      <w:numFmt w:val="bullet"/>
      <w:lvlText w:val=""/>
      <w:lvlJc w:val="left"/>
      <w:pPr>
        <w:ind w:left="6480" w:hanging="360"/>
      </w:pPr>
      <w:rPr>
        <w:rFonts w:ascii="Wingdings" w:hAnsi="Wingdings" w:hint="default"/>
      </w:rPr>
    </w:lvl>
  </w:abstractNum>
  <w:abstractNum w:abstractNumId="1" w15:restartNumberingAfterBreak="0">
    <w:nsid w:val="73631FE9"/>
    <w:multiLevelType w:val="hybridMultilevel"/>
    <w:tmpl w:val="CDA85D00"/>
    <w:lvl w:ilvl="0" w:tplc="346ECF3E">
      <w:start w:val="1"/>
      <w:numFmt w:val="bullet"/>
      <w:lvlText w:val=""/>
      <w:lvlJc w:val="left"/>
      <w:pPr>
        <w:ind w:left="720" w:hanging="360"/>
      </w:pPr>
      <w:rPr>
        <w:rFonts w:ascii="Symbol" w:hAnsi="Symbol" w:hint="default"/>
      </w:rPr>
    </w:lvl>
    <w:lvl w:ilvl="1" w:tplc="21844466">
      <w:start w:val="1"/>
      <w:numFmt w:val="bullet"/>
      <w:lvlText w:val="o"/>
      <w:lvlJc w:val="left"/>
      <w:pPr>
        <w:ind w:left="1440" w:hanging="360"/>
      </w:pPr>
      <w:rPr>
        <w:rFonts w:ascii="Courier New" w:hAnsi="Courier New" w:hint="default"/>
      </w:rPr>
    </w:lvl>
    <w:lvl w:ilvl="2" w:tplc="622A6ADC">
      <w:start w:val="1"/>
      <w:numFmt w:val="bullet"/>
      <w:lvlText w:val=""/>
      <w:lvlJc w:val="left"/>
      <w:pPr>
        <w:ind w:left="2160" w:hanging="360"/>
      </w:pPr>
      <w:rPr>
        <w:rFonts w:ascii="Wingdings" w:hAnsi="Wingdings" w:hint="default"/>
      </w:rPr>
    </w:lvl>
    <w:lvl w:ilvl="3" w:tplc="EA5EBD40">
      <w:start w:val="1"/>
      <w:numFmt w:val="bullet"/>
      <w:lvlText w:val=""/>
      <w:lvlJc w:val="left"/>
      <w:pPr>
        <w:ind w:left="2880" w:hanging="360"/>
      </w:pPr>
      <w:rPr>
        <w:rFonts w:ascii="Symbol" w:hAnsi="Symbol" w:hint="default"/>
      </w:rPr>
    </w:lvl>
    <w:lvl w:ilvl="4" w:tplc="E06E57EC">
      <w:start w:val="1"/>
      <w:numFmt w:val="bullet"/>
      <w:lvlText w:val="o"/>
      <w:lvlJc w:val="left"/>
      <w:pPr>
        <w:ind w:left="3600" w:hanging="360"/>
      </w:pPr>
      <w:rPr>
        <w:rFonts w:ascii="Courier New" w:hAnsi="Courier New" w:hint="default"/>
      </w:rPr>
    </w:lvl>
    <w:lvl w:ilvl="5" w:tplc="79C63348">
      <w:start w:val="1"/>
      <w:numFmt w:val="bullet"/>
      <w:lvlText w:val=""/>
      <w:lvlJc w:val="left"/>
      <w:pPr>
        <w:ind w:left="4320" w:hanging="360"/>
      </w:pPr>
      <w:rPr>
        <w:rFonts w:ascii="Wingdings" w:hAnsi="Wingdings" w:hint="default"/>
      </w:rPr>
    </w:lvl>
    <w:lvl w:ilvl="6" w:tplc="C3E6E9FC">
      <w:start w:val="1"/>
      <w:numFmt w:val="bullet"/>
      <w:lvlText w:val=""/>
      <w:lvlJc w:val="left"/>
      <w:pPr>
        <w:ind w:left="5040" w:hanging="360"/>
      </w:pPr>
      <w:rPr>
        <w:rFonts w:ascii="Symbol" w:hAnsi="Symbol" w:hint="default"/>
      </w:rPr>
    </w:lvl>
    <w:lvl w:ilvl="7" w:tplc="31002C3E">
      <w:start w:val="1"/>
      <w:numFmt w:val="bullet"/>
      <w:lvlText w:val="o"/>
      <w:lvlJc w:val="left"/>
      <w:pPr>
        <w:ind w:left="5760" w:hanging="360"/>
      </w:pPr>
      <w:rPr>
        <w:rFonts w:ascii="Courier New" w:hAnsi="Courier New" w:hint="default"/>
      </w:rPr>
    </w:lvl>
    <w:lvl w:ilvl="8" w:tplc="D256DD92">
      <w:start w:val="1"/>
      <w:numFmt w:val="bullet"/>
      <w:lvlText w:val=""/>
      <w:lvlJc w:val="left"/>
      <w:pPr>
        <w:ind w:left="6480" w:hanging="360"/>
      </w:pPr>
      <w:rPr>
        <w:rFonts w:ascii="Wingdings" w:hAnsi="Wingdings" w:hint="default"/>
      </w:rPr>
    </w:lvl>
  </w:abstractNum>
  <w:num w:numId="1" w16cid:durableId="348678039">
    <w:abstractNumId w:val="0"/>
  </w:num>
  <w:num w:numId="2" w16cid:durableId="424423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F3"/>
    <w:rsid w:val="0002561A"/>
    <w:rsid w:val="00035264"/>
    <w:rsid w:val="000737C6"/>
    <w:rsid w:val="000C4C0D"/>
    <w:rsid w:val="000F7E2D"/>
    <w:rsid w:val="00110439"/>
    <w:rsid w:val="0011552F"/>
    <w:rsid w:val="001342F9"/>
    <w:rsid w:val="00157B15"/>
    <w:rsid w:val="001830A9"/>
    <w:rsid w:val="001A5D1E"/>
    <w:rsid w:val="001D7036"/>
    <w:rsid w:val="001F4ED7"/>
    <w:rsid w:val="00250F15"/>
    <w:rsid w:val="00286327"/>
    <w:rsid w:val="00286A35"/>
    <w:rsid w:val="002C5387"/>
    <w:rsid w:val="002E0885"/>
    <w:rsid w:val="002E319B"/>
    <w:rsid w:val="002E57BA"/>
    <w:rsid w:val="00336BD2"/>
    <w:rsid w:val="003532B1"/>
    <w:rsid w:val="003555F3"/>
    <w:rsid w:val="0037781C"/>
    <w:rsid w:val="00382704"/>
    <w:rsid w:val="00383A8A"/>
    <w:rsid w:val="003A3B9E"/>
    <w:rsid w:val="003A50E7"/>
    <w:rsid w:val="003A5D82"/>
    <w:rsid w:val="003E3248"/>
    <w:rsid w:val="0040390E"/>
    <w:rsid w:val="00407EF6"/>
    <w:rsid w:val="00411FBE"/>
    <w:rsid w:val="00420AAD"/>
    <w:rsid w:val="00421B2D"/>
    <w:rsid w:val="004220AD"/>
    <w:rsid w:val="0042372B"/>
    <w:rsid w:val="00440023"/>
    <w:rsid w:val="00440042"/>
    <w:rsid w:val="00440878"/>
    <w:rsid w:val="00440EBD"/>
    <w:rsid w:val="004469BC"/>
    <w:rsid w:val="00460523"/>
    <w:rsid w:val="004B3292"/>
    <w:rsid w:val="004B3632"/>
    <w:rsid w:val="004B4CBE"/>
    <w:rsid w:val="004B78F8"/>
    <w:rsid w:val="004D2CA7"/>
    <w:rsid w:val="004D2E6E"/>
    <w:rsid w:val="004D5A09"/>
    <w:rsid w:val="004E192E"/>
    <w:rsid w:val="004F244B"/>
    <w:rsid w:val="004F3483"/>
    <w:rsid w:val="00546722"/>
    <w:rsid w:val="00554A9C"/>
    <w:rsid w:val="005552B9"/>
    <w:rsid w:val="00583AB6"/>
    <w:rsid w:val="005A2639"/>
    <w:rsid w:val="005B0DFC"/>
    <w:rsid w:val="005B251F"/>
    <w:rsid w:val="005B5C45"/>
    <w:rsid w:val="005D20A8"/>
    <w:rsid w:val="005D734A"/>
    <w:rsid w:val="005F2F2D"/>
    <w:rsid w:val="00637DA9"/>
    <w:rsid w:val="00664BA1"/>
    <w:rsid w:val="00665EF3"/>
    <w:rsid w:val="00666B95"/>
    <w:rsid w:val="00672281"/>
    <w:rsid w:val="00680549"/>
    <w:rsid w:val="006966EA"/>
    <w:rsid w:val="006A7D97"/>
    <w:rsid w:val="006C636E"/>
    <w:rsid w:val="00727B16"/>
    <w:rsid w:val="007510E1"/>
    <w:rsid w:val="00782485"/>
    <w:rsid w:val="00795382"/>
    <w:rsid w:val="0079660E"/>
    <w:rsid w:val="007B2C08"/>
    <w:rsid w:val="007B75DE"/>
    <w:rsid w:val="007C171B"/>
    <w:rsid w:val="007C2DDF"/>
    <w:rsid w:val="007C6505"/>
    <w:rsid w:val="007F4954"/>
    <w:rsid w:val="00810E00"/>
    <w:rsid w:val="008625B2"/>
    <w:rsid w:val="00882FB0"/>
    <w:rsid w:val="0088739C"/>
    <w:rsid w:val="008A4E5E"/>
    <w:rsid w:val="008B254A"/>
    <w:rsid w:val="008C2F91"/>
    <w:rsid w:val="008C7210"/>
    <w:rsid w:val="008F7018"/>
    <w:rsid w:val="00902A77"/>
    <w:rsid w:val="00933773"/>
    <w:rsid w:val="009653B2"/>
    <w:rsid w:val="00977CEB"/>
    <w:rsid w:val="009B73B8"/>
    <w:rsid w:val="009D0987"/>
    <w:rsid w:val="009D681D"/>
    <w:rsid w:val="009F4EF2"/>
    <w:rsid w:val="00A10FE2"/>
    <w:rsid w:val="00A26025"/>
    <w:rsid w:val="00A4394E"/>
    <w:rsid w:val="00A52682"/>
    <w:rsid w:val="00A55C70"/>
    <w:rsid w:val="00A56B8C"/>
    <w:rsid w:val="00A57C94"/>
    <w:rsid w:val="00AB2AE5"/>
    <w:rsid w:val="00AD1B03"/>
    <w:rsid w:val="00AD4E1C"/>
    <w:rsid w:val="00AE6C18"/>
    <w:rsid w:val="00AF4DCA"/>
    <w:rsid w:val="00B0081F"/>
    <w:rsid w:val="00B04BBF"/>
    <w:rsid w:val="00B056F0"/>
    <w:rsid w:val="00B22CE8"/>
    <w:rsid w:val="00B23960"/>
    <w:rsid w:val="00B33026"/>
    <w:rsid w:val="00B43A85"/>
    <w:rsid w:val="00B672A4"/>
    <w:rsid w:val="00B7760A"/>
    <w:rsid w:val="00BA49BE"/>
    <w:rsid w:val="00BB2C58"/>
    <w:rsid w:val="00BC4E1A"/>
    <w:rsid w:val="00BF402E"/>
    <w:rsid w:val="00C4414C"/>
    <w:rsid w:val="00C654CD"/>
    <w:rsid w:val="00C709D3"/>
    <w:rsid w:val="00C931FE"/>
    <w:rsid w:val="00CB0050"/>
    <w:rsid w:val="00CD391A"/>
    <w:rsid w:val="00CE238B"/>
    <w:rsid w:val="00CF03FE"/>
    <w:rsid w:val="00D204D0"/>
    <w:rsid w:val="00D21F6E"/>
    <w:rsid w:val="00D40679"/>
    <w:rsid w:val="00D92A90"/>
    <w:rsid w:val="00DB44AB"/>
    <w:rsid w:val="00DD7C3F"/>
    <w:rsid w:val="00DD7E21"/>
    <w:rsid w:val="00DF54C3"/>
    <w:rsid w:val="00E15BF9"/>
    <w:rsid w:val="00E219D3"/>
    <w:rsid w:val="00E31174"/>
    <w:rsid w:val="00E51204"/>
    <w:rsid w:val="00E6257E"/>
    <w:rsid w:val="00E63586"/>
    <w:rsid w:val="00E8548E"/>
    <w:rsid w:val="00E9398B"/>
    <w:rsid w:val="00EA0968"/>
    <w:rsid w:val="00EA57EB"/>
    <w:rsid w:val="00EB3BDD"/>
    <w:rsid w:val="00EB716F"/>
    <w:rsid w:val="00EE65EB"/>
    <w:rsid w:val="00F01975"/>
    <w:rsid w:val="00F03D63"/>
    <w:rsid w:val="00F05EC5"/>
    <w:rsid w:val="00F129A6"/>
    <w:rsid w:val="00F1637D"/>
    <w:rsid w:val="00F23731"/>
    <w:rsid w:val="00F45F60"/>
    <w:rsid w:val="00F500B6"/>
    <w:rsid w:val="00F62EEE"/>
    <w:rsid w:val="00F7558E"/>
    <w:rsid w:val="00F87599"/>
    <w:rsid w:val="00FB672E"/>
    <w:rsid w:val="254FFDA9"/>
    <w:rsid w:val="42F672D7"/>
    <w:rsid w:val="4B91013E"/>
    <w:rsid w:val="5707E534"/>
    <w:rsid w:val="5948767F"/>
    <w:rsid w:val="67B88C8D"/>
    <w:rsid w:val="79BC06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EAB0"/>
  <w15:chartTrackingRefBased/>
  <w15:docId w15:val="{1DA6B65A-281C-4DDD-8CA3-413D1D4A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5EF3"/>
    <w:pPr>
      <w:spacing w:after="160" w:line="259" w:lineRule="auto"/>
    </w:pPr>
  </w:style>
  <w:style w:type="paragraph" w:styleId="Kop1">
    <w:name w:val="heading 1"/>
    <w:basedOn w:val="Standaard"/>
    <w:next w:val="Standaard"/>
    <w:link w:val="Kop1Char"/>
    <w:uiPriority w:val="9"/>
    <w:qFormat/>
    <w:rsid w:val="004D2CA7"/>
    <w:pPr>
      <w:keepNext/>
      <w:keepLines/>
      <w:spacing w:after="284" w:line="400" w:lineRule="atLeast"/>
      <w:ind w:left="851" w:hanging="851"/>
      <w:outlineLvl w:val="0"/>
    </w:pPr>
    <w:rPr>
      <w:rFonts w:eastAsiaTheme="majorEastAsia" w:cstheme="majorBidi"/>
      <w:b/>
      <w:bCs/>
      <w:sz w:val="40"/>
      <w:szCs w:val="28"/>
    </w:rPr>
  </w:style>
  <w:style w:type="paragraph" w:styleId="Kop2">
    <w:name w:val="heading 2"/>
    <w:basedOn w:val="Standaard"/>
    <w:next w:val="Standaard"/>
    <w:link w:val="Kop2Char"/>
    <w:uiPriority w:val="9"/>
    <w:unhideWhenUsed/>
    <w:qFormat/>
    <w:rsid w:val="004D2CA7"/>
    <w:pPr>
      <w:keepNext/>
      <w:keepLines/>
      <w:spacing w:after="284"/>
      <w:ind w:left="851" w:hanging="851"/>
      <w:outlineLvl w:val="1"/>
    </w:pPr>
    <w:rPr>
      <w:rFonts w:eastAsiaTheme="majorEastAsia" w:cstheme="majorBidi"/>
      <w:b/>
      <w:bCs/>
      <w:sz w:val="28"/>
      <w:szCs w:val="26"/>
    </w:rPr>
  </w:style>
  <w:style w:type="paragraph" w:styleId="Kop3">
    <w:name w:val="heading 3"/>
    <w:basedOn w:val="Standaard"/>
    <w:next w:val="Standaard"/>
    <w:link w:val="Kop3Char"/>
    <w:uiPriority w:val="9"/>
    <w:semiHidden/>
    <w:unhideWhenUsed/>
    <w:qFormat/>
    <w:rsid w:val="004D2CA7"/>
    <w:pPr>
      <w:keepNext/>
      <w:keepLines/>
      <w:spacing w:after="284"/>
      <w:ind w:left="851" w:hanging="851"/>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2CA7"/>
    <w:pPr>
      <w:spacing w:after="0" w:line="240" w:lineRule="auto"/>
    </w:pPr>
    <w:rPr>
      <w:rFonts w:ascii="Arial" w:hAnsi="Arial"/>
      <w:sz w:val="18"/>
    </w:rPr>
  </w:style>
  <w:style w:type="character" w:customStyle="1" w:styleId="Kop3Char">
    <w:name w:val="Kop 3 Char"/>
    <w:basedOn w:val="Standaardalinea-lettertype"/>
    <w:link w:val="Kop3"/>
    <w:uiPriority w:val="9"/>
    <w:semiHidden/>
    <w:rsid w:val="004D2CA7"/>
    <w:rPr>
      <w:rFonts w:ascii="Arial" w:eastAsiaTheme="majorEastAsia" w:hAnsi="Arial" w:cstheme="majorBidi"/>
      <w:b/>
      <w:bCs/>
      <w:sz w:val="18"/>
    </w:rPr>
  </w:style>
  <w:style w:type="character" w:customStyle="1" w:styleId="Kop1Char">
    <w:name w:val="Kop 1 Char"/>
    <w:basedOn w:val="Standaardalinea-lettertype"/>
    <w:link w:val="Kop1"/>
    <w:uiPriority w:val="9"/>
    <w:rsid w:val="004D2CA7"/>
    <w:rPr>
      <w:rFonts w:ascii="Arial" w:eastAsiaTheme="majorEastAsia" w:hAnsi="Arial" w:cstheme="majorBidi"/>
      <w:b/>
      <w:bCs/>
      <w:sz w:val="40"/>
      <w:szCs w:val="28"/>
    </w:rPr>
  </w:style>
  <w:style w:type="character" w:customStyle="1" w:styleId="Kop2Char">
    <w:name w:val="Kop 2 Char"/>
    <w:basedOn w:val="Standaardalinea-lettertype"/>
    <w:link w:val="Kop2"/>
    <w:uiPriority w:val="9"/>
    <w:rsid w:val="004D2CA7"/>
    <w:rPr>
      <w:rFonts w:ascii="Arial" w:eastAsiaTheme="majorEastAsia" w:hAnsi="Arial" w:cstheme="majorBidi"/>
      <w:b/>
      <w:bCs/>
      <w:sz w:val="28"/>
      <w:szCs w:val="26"/>
    </w:rPr>
  </w:style>
  <w:style w:type="paragraph" w:styleId="Titel">
    <w:name w:val="Title"/>
    <w:basedOn w:val="Standaard"/>
    <w:next w:val="Standaard"/>
    <w:link w:val="TitelChar"/>
    <w:uiPriority w:val="10"/>
    <w:qFormat/>
    <w:rsid w:val="004D2CA7"/>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4D2CA7"/>
    <w:rPr>
      <w:rFonts w:ascii="Arial" w:eastAsiaTheme="majorEastAsia" w:hAnsi="Arial" w:cstheme="majorBidi"/>
      <w:spacing w:val="5"/>
      <w:kern w:val="28"/>
      <w:sz w:val="52"/>
      <w:szCs w:val="52"/>
    </w:rPr>
  </w:style>
  <w:style w:type="paragraph" w:styleId="Ondertitel">
    <w:name w:val="Subtitle"/>
    <w:basedOn w:val="Standaard"/>
    <w:next w:val="Standaard"/>
    <w:link w:val="OndertitelChar"/>
    <w:uiPriority w:val="11"/>
    <w:qFormat/>
    <w:rsid w:val="004D2CA7"/>
    <w:pPr>
      <w:numPr>
        <w:ilvl w:val="1"/>
      </w:numPr>
    </w:pPr>
    <w:rPr>
      <w:rFonts w:eastAsiaTheme="majorEastAsia" w:cstheme="majorBidi"/>
      <w:i/>
      <w:iCs/>
      <w:spacing w:val="15"/>
      <w:sz w:val="24"/>
      <w:szCs w:val="24"/>
    </w:rPr>
  </w:style>
  <w:style w:type="character" w:customStyle="1" w:styleId="OndertitelChar">
    <w:name w:val="Ondertitel Char"/>
    <w:basedOn w:val="Standaardalinea-lettertype"/>
    <w:link w:val="Ondertitel"/>
    <w:uiPriority w:val="11"/>
    <w:rsid w:val="004D2CA7"/>
    <w:rPr>
      <w:rFonts w:ascii="Arial" w:eastAsiaTheme="majorEastAsia" w:hAnsi="Arial" w:cstheme="majorBidi"/>
      <w:i/>
      <w:iCs/>
      <w:spacing w:val="15"/>
      <w:sz w:val="24"/>
      <w:szCs w:val="24"/>
    </w:rPr>
  </w:style>
  <w:style w:type="paragraph" w:styleId="Citaat">
    <w:name w:val="Quote"/>
    <w:basedOn w:val="Standaard"/>
    <w:next w:val="Standaard"/>
    <w:link w:val="CitaatChar"/>
    <w:uiPriority w:val="29"/>
    <w:qFormat/>
    <w:rsid w:val="004D2CA7"/>
    <w:rPr>
      <w:i/>
      <w:iCs/>
      <w:color w:val="000000" w:themeColor="text1"/>
    </w:rPr>
  </w:style>
  <w:style w:type="character" w:customStyle="1" w:styleId="CitaatChar">
    <w:name w:val="Citaat Char"/>
    <w:basedOn w:val="Standaardalinea-lettertype"/>
    <w:link w:val="Citaat"/>
    <w:uiPriority w:val="29"/>
    <w:rsid w:val="004D2CA7"/>
    <w:rPr>
      <w:rFonts w:ascii="Arial" w:hAnsi="Arial"/>
      <w:i/>
      <w:iCs/>
      <w:color w:val="000000" w:themeColor="text1"/>
      <w:sz w:val="18"/>
    </w:rPr>
  </w:style>
  <w:style w:type="paragraph" w:styleId="Duidelijkcitaat">
    <w:name w:val="Intense Quote"/>
    <w:basedOn w:val="Standaard"/>
    <w:next w:val="Standaard"/>
    <w:link w:val="DuidelijkcitaatChar"/>
    <w:uiPriority w:val="30"/>
    <w:rsid w:val="004D2CA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D2CA7"/>
    <w:rPr>
      <w:rFonts w:ascii="Arial" w:hAnsi="Arial"/>
      <w:b/>
      <w:bCs/>
      <w:i/>
      <w:iCs/>
      <w:color w:val="4F81BD" w:themeColor="accent1"/>
      <w:sz w:val="18"/>
    </w:rPr>
  </w:style>
  <w:style w:type="table" w:styleId="Tabelraster">
    <w:name w:val="Table Grid"/>
    <w:basedOn w:val="Standaardtabel"/>
    <w:uiPriority w:val="59"/>
    <w:rsid w:val="00665E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665EF3"/>
    <w:rPr>
      <w:color w:val="0000FF" w:themeColor="hyperlink"/>
      <w:u w:val="single"/>
    </w:rPr>
  </w:style>
  <w:style w:type="character" w:customStyle="1" w:styleId="normaltextrun">
    <w:name w:val="normaltextrun"/>
    <w:basedOn w:val="Standaardalinea-lettertype"/>
    <w:rsid w:val="00665EF3"/>
  </w:style>
  <w:style w:type="paragraph" w:styleId="Lijstalinea">
    <w:name w:val="List Paragraph"/>
    <w:basedOn w:val="Standaard"/>
    <w:uiPriority w:val="34"/>
    <w:qFormat/>
    <w:rsid w:val="00665EF3"/>
    <w:pPr>
      <w:ind w:left="720"/>
      <w:contextualSpacing/>
    </w:pPr>
  </w:style>
  <w:style w:type="character" w:customStyle="1" w:styleId="mpj7bzys">
    <w:name w:val="mpj7bzys"/>
    <w:basedOn w:val="Standaardalinea-lettertype"/>
    <w:rsid w:val="00665EF3"/>
  </w:style>
  <w:style w:type="character" w:styleId="GevolgdeHyperlink">
    <w:name w:val="FollowedHyperlink"/>
    <w:basedOn w:val="Standaardalinea-lettertype"/>
    <w:uiPriority w:val="99"/>
    <w:semiHidden/>
    <w:unhideWhenUsed/>
    <w:rsid w:val="00665EF3"/>
    <w:rPr>
      <w:color w:val="800080" w:themeColor="followedHyperlink"/>
      <w:u w:val="single"/>
    </w:rPr>
  </w:style>
  <w:style w:type="character" w:styleId="Verwijzingopmerking">
    <w:name w:val="annotation reference"/>
    <w:basedOn w:val="Standaardalinea-lettertype"/>
    <w:uiPriority w:val="99"/>
    <w:semiHidden/>
    <w:unhideWhenUsed/>
    <w:rsid w:val="00665EF3"/>
    <w:rPr>
      <w:sz w:val="16"/>
      <w:szCs w:val="16"/>
    </w:rPr>
  </w:style>
  <w:style w:type="paragraph" w:styleId="Tekstopmerking">
    <w:name w:val="annotation text"/>
    <w:basedOn w:val="Standaard"/>
    <w:link w:val="TekstopmerkingChar"/>
    <w:uiPriority w:val="99"/>
    <w:unhideWhenUsed/>
    <w:rsid w:val="00665EF3"/>
    <w:pPr>
      <w:spacing w:line="240" w:lineRule="auto"/>
    </w:pPr>
    <w:rPr>
      <w:sz w:val="20"/>
      <w:szCs w:val="20"/>
    </w:rPr>
  </w:style>
  <w:style w:type="character" w:customStyle="1" w:styleId="TekstopmerkingChar">
    <w:name w:val="Tekst opmerking Char"/>
    <w:basedOn w:val="Standaardalinea-lettertype"/>
    <w:link w:val="Tekstopmerking"/>
    <w:uiPriority w:val="99"/>
    <w:rsid w:val="00665EF3"/>
    <w:rPr>
      <w:sz w:val="20"/>
      <w:szCs w:val="20"/>
    </w:rPr>
  </w:style>
  <w:style w:type="paragraph" w:styleId="Onderwerpvanopmerking">
    <w:name w:val="annotation subject"/>
    <w:basedOn w:val="Tekstopmerking"/>
    <w:next w:val="Tekstopmerking"/>
    <w:link w:val="OnderwerpvanopmerkingChar"/>
    <w:uiPriority w:val="99"/>
    <w:semiHidden/>
    <w:unhideWhenUsed/>
    <w:rsid w:val="00665EF3"/>
    <w:rPr>
      <w:b/>
      <w:bCs/>
    </w:rPr>
  </w:style>
  <w:style w:type="character" w:customStyle="1" w:styleId="OnderwerpvanopmerkingChar">
    <w:name w:val="Onderwerp van opmerking Char"/>
    <w:basedOn w:val="TekstopmerkingChar"/>
    <w:link w:val="Onderwerpvanopmerking"/>
    <w:uiPriority w:val="99"/>
    <w:semiHidden/>
    <w:rsid w:val="00665EF3"/>
    <w:rPr>
      <w:b/>
      <w:bCs/>
      <w:sz w:val="20"/>
      <w:szCs w:val="20"/>
    </w:rPr>
  </w:style>
  <w:style w:type="character" w:styleId="Onopgelostemelding">
    <w:name w:val="Unresolved Mention"/>
    <w:basedOn w:val="Standaardalinea-lettertype"/>
    <w:uiPriority w:val="99"/>
    <w:semiHidden/>
    <w:unhideWhenUsed/>
    <w:rsid w:val="00F7558E"/>
    <w:rPr>
      <w:color w:val="605E5C"/>
      <w:shd w:val="clear" w:color="auto" w:fill="E1DFDD"/>
    </w:rPr>
  </w:style>
  <w:style w:type="paragraph" w:styleId="Revisie">
    <w:name w:val="Revision"/>
    <w:hidden/>
    <w:uiPriority w:val="99"/>
    <w:semiHidden/>
    <w:rsid w:val="002E31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9527">
      <w:bodyDiv w:val="1"/>
      <w:marLeft w:val="0"/>
      <w:marRight w:val="0"/>
      <w:marTop w:val="0"/>
      <w:marBottom w:val="0"/>
      <w:divBdr>
        <w:top w:val="none" w:sz="0" w:space="0" w:color="auto"/>
        <w:left w:val="none" w:sz="0" w:space="0" w:color="auto"/>
        <w:bottom w:val="none" w:sz="0" w:space="0" w:color="auto"/>
        <w:right w:val="none" w:sz="0" w:space="0" w:color="auto"/>
      </w:divBdr>
    </w:div>
    <w:div w:id="301424781">
      <w:bodyDiv w:val="1"/>
      <w:marLeft w:val="0"/>
      <w:marRight w:val="0"/>
      <w:marTop w:val="0"/>
      <w:marBottom w:val="0"/>
      <w:divBdr>
        <w:top w:val="none" w:sz="0" w:space="0" w:color="auto"/>
        <w:left w:val="none" w:sz="0" w:space="0" w:color="auto"/>
        <w:bottom w:val="none" w:sz="0" w:space="0" w:color="auto"/>
        <w:right w:val="none" w:sz="0" w:space="0" w:color="auto"/>
      </w:divBdr>
    </w:div>
    <w:div w:id="1011637827">
      <w:bodyDiv w:val="1"/>
      <w:marLeft w:val="0"/>
      <w:marRight w:val="0"/>
      <w:marTop w:val="0"/>
      <w:marBottom w:val="0"/>
      <w:divBdr>
        <w:top w:val="none" w:sz="0" w:space="0" w:color="auto"/>
        <w:left w:val="none" w:sz="0" w:space="0" w:color="auto"/>
        <w:bottom w:val="none" w:sz="0" w:space="0" w:color="auto"/>
        <w:right w:val="none" w:sz="0" w:space="0" w:color="auto"/>
      </w:divBdr>
    </w:div>
    <w:div w:id="127821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co-wijzer.nl" TargetMode="External"/><Relationship Id="rId21" Type="http://schemas.openxmlformats.org/officeDocument/2006/relationships/hyperlink" Target="https://www.vnog.nl/spullen-in-vluchtroutes" TargetMode="External"/><Relationship Id="rId34" Type="http://schemas.openxmlformats.org/officeDocument/2006/relationships/hyperlink" Target="https://www.co-wijzer.nl/artikel/door-wie-laat-jij-je-ketel-onderhouden"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www.co-wijzer.n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5.jpeg"/><Relationship Id="rId37" Type="http://schemas.openxmlformats.org/officeDocument/2006/relationships/hyperlink" Target="http://www.co-wijzer.n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choorsteenveger.nl/?fbclid=IwZXh0bgNhZW0CMTAAAR39ClZnzElKWETGw5lBSUgIZ3X-eULH9MuhsmYeDMGAI9XDJujS0LUdwf0_aem_7adSAvsUMJnkWwGUve2PeA" TargetMode="External"/><Relationship Id="rId23" Type="http://schemas.openxmlformats.org/officeDocument/2006/relationships/hyperlink" Target="https://www.vnog.nl/veiligewarmewinter"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www.co-wijzer.nl/artikel/waar-plaats-ik-een-co-mel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cid:image011.jpg@01DB3A61.8FB0D0D0" TargetMode="External"/><Relationship Id="rId30" Type="http://schemas.openxmlformats.org/officeDocument/2006/relationships/image" Target="media/image14.png"/><Relationship Id="rId35" Type="http://schemas.openxmlformats.org/officeDocument/2006/relationships/hyperlink" Target="https://register.tlokb.nl/co/"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atlasleefomgeving.nl/stookwijzer" TargetMode="External"/><Relationship Id="rId17" Type="http://schemas.openxmlformats.org/officeDocument/2006/relationships/image" Target="media/image6.png"/><Relationship Id="rId25" Type="http://schemas.openxmlformats.org/officeDocument/2006/relationships/hyperlink" Target="https://www.vnog.nl/veiligewarmewinter" TargetMode="External"/><Relationship Id="rId33" Type="http://schemas.openxmlformats.org/officeDocument/2006/relationships/image" Target="media/image16.png"/><Relationship Id="rId38"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ir\AppData\Local\Temp\Templafy\WordVsto\ukiznomo.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mplafyTemplateConfiguration><![CDATA[{"elementsMetadata":[],"transformationConfigurations":[],"templateName":"blanco","templateDescription":"","enableDocumentContentUpdater":fals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ca9b9c-3437-4fbe-834c-12467f36ac7e">
      <Terms xmlns="http://schemas.microsoft.com/office/infopath/2007/PartnerControls"/>
    </lcf76f155ced4ddcb4097134ff3c332f>
  </documentManagement>
</p:properties>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09E79C8308B29744B21E98D23ED1C56C" ma:contentTypeVersion="10" ma:contentTypeDescription="Een nieuw document maken." ma:contentTypeScope="" ma:versionID="676921892fa4c45a08367edbb95cbb65">
  <xsd:schema xmlns:xsd="http://www.w3.org/2001/XMLSchema" xmlns:xs="http://www.w3.org/2001/XMLSchema" xmlns:p="http://schemas.microsoft.com/office/2006/metadata/properties" xmlns:ns2="70ca9b9c-3437-4fbe-834c-12467f36ac7e" targetNamespace="http://schemas.microsoft.com/office/2006/metadata/properties" ma:root="true" ma:fieldsID="7f71e8b935972f8e1c31492e95e604a6" ns2:_="">
    <xsd:import namespace="70ca9b9c-3437-4fbe-834c-12467f36ac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a9b9c-3437-4fbe-834c-12467f36a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b2e8d78-16ed-48b8-8220-b7f26142e71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6BFC5-2D56-48C5-A293-841742E7774B}">
  <ds:schemaRefs/>
</ds:datastoreItem>
</file>

<file path=customXml/itemProps2.xml><?xml version="1.0" encoding="utf-8"?>
<ds:datastoreItem xmlns:ds="http://schemas.openxmlformats.org/officeDocument/2006/customXml" ds:itemID="{81B72173-9456-42E2-9D0C-05BF03970B8F}">
  <ds:schemaRefs>
    <ds:schemaRef ds:uri="http://schemas.microsoft.com/office/2006/metadata/properties"/>
    <ds:schemaRef ds:uri="http://schemas.microsoft.com/office/infopath/2007/PartnerControls"/>
    <ds:schemaRef ds:uri="70ca9b9c-3437-4fbe-834c-12467f36ac7e"/>
  </ds:schemaRefs>
</ds:datastoreItem>
</file>

<file path=customXml/itemProps3.xml><?xml version="1.0" encoding="utf-8"?>
<ds:datastoreItem xmlns:ds="http://schemas.openxmlformats.org/officeDocument/2006/customXml" ds:itemID="{FEB6E144-A480-4029-94FF-FA2F68ED35FD}">
  <ds:schemaRefs/>
</ds:datastoreItem>
</file>

<file path=customXml/itemProps4.xml><?xml version="1.0" encoding="utf-8"?>
<ds:datastoreItem xmlns:ds="http://schemas.openxmlformats.org/officeDocument/2006/customXml" ds:itemID="{50FD9B79-7667-404F-9DBA-FFD7824E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a9b9c-3437-4fbe-834c-12467f36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F536BF-5FCC-4C93-8119-E6BCAD3874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ukiznomo</Template>
  <TotalTime>29</TotalTime>
  <Pages>13</Pages>
  <Words>1304</Words>
  <Characters>7178</Characters>
  <Application>Microsoft Office Word</Application>
  <DocSecurity>0</DocSecurity>
  <Lines>59</Lines>
  <Paragraphs>16</Paragraphs>
  <ScaleCrop>false</ScaleCrop>
  <Company>Veiligheidsregio Brabant Zuidoost</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Schmitz</dc:creator>
  <cp:keywords/>
  <dc:description/>
  <cp:lastModifiedBy>Mayra Westerhof</cp:lastModifiedBy>
  <cp:revision>18</cp:revision>
  <dcterms:created xsi:type="dcterms:W3CDTF">2025-10-23T17:02:00Z</dcterms:created>
  <dcterms:modified xsi:type="dcterms:W3CDTF">2025-10-23T17:53:00Z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vrbzo</vt:lpwstr>
  </property>
  <property fmtid="{D5CDD505-2E9C-101B-9397-08002B2CF9AE}" pid="3" name="TemplafyTemplateId">
    <vt:lpwstr>637953045997978163</vt:lpwstr>
  </property>
  <property fmtid="{D5CDD505-2E9C-101B-9397-08002B2CF9AE}" pid="4" name="TemplafyUserProfileId">
    <vt:lpwstr>1026643866186678294</vt:lpwstr>
  </property>
  <property fmtid="{D5CDD505-2E9C-101B-9397-08002B2CF9AE}" pid="5" name="TemplafyFromBlank">
    <vt:bool>true</vt:bool>
  </property>
  <property fmtid="{D5CDD505-2E9C-101B-9397-08002B2CF9AE}" pid="6" name="ContentTypeId">
    <vt:lpwstr>0x01010009E79C8308B29744B21E98D23ED1C56C</vt:lpwstr>
  </property>
  <property fmtid="{D5CDD505-2E9C-101B-9397-08002B2CF9AE}" pid="7" name="MediaServiceImageTags">
    <vt:lpwstr/>
  </property>
</Properties>
</file>